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552"/>
        <w:gridCol w:w="2410"/>
        <w:gridCol w:w="2835"/>
        <w:gridCol w:w="2409"/>
        <w:gridCol w:w="2694"/>
      </w:tblGrid>
      <w:tr w:rsidR="00835728" w:rsidRPr="00E24B57" w14:paraId="4BF525F9" w14:textId="77777777" w:rsidTr="00835728">
        <w:tc>
          <w:tcPr>
            <w:tcW w:w="567" w:type="dxa"/>
            <w:shd w:val="clear" w:color="auto" w:fill="767171" w:themeFill="background2" w:themeFillShade="80"/>
          </w:tcPr>
          <w:p w14:paraId="7E8385D8" w14:textId="77777777" w:rsidR="00835728" w:rsidRPr="00E24B57" w:rsidRDefault="00835728" w:rsidP="00C3419A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10"/>
                <w:szCs w:val="24"/>
              </w:rPr>
              <w:t>Year Group</w:t>
            </w:r>
          </w:p>
        </w:tc>
        <w:tc>
          <w:tcPr>
            <w:tcW w:w="2127" w:type="dxa"/>
            <w:shd w:val="clear" w:color="auto" w:fill="7030A0"/>
          </w:tcPr>
          <w:p w14:paraId="16B2A961" w14:textId="77777777" w:rsidR="00835728" w:rsidRPr="00837B48" w:rsidRDefault="00835728" w:rsidP="00C3419A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552" w:type="dxa"/>
            <w:shd w:val="clear" w:color="auto" w:fill="5B9BD5" w:themeFill="accent1"/>
          </w:tcPr>
          <w:p w14:paraId="5F18B618" w14:textId="77777777" w:rsidR="00835728" w:rsidRPr="00837B48" w:rsidRDefault="00835728" w:rsidP="00C3419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410" w:type="dxa"/>
            <w:shd w:val="clear" w:color="auto" w:fill="7030A0"/>
          </w:tcPr>
          <w:p w14:paraId="520E97FA" w14:textId="0565B146" w:rsidR="00835728" w:rsidRPr="00837B48" w:rsidRDefault="00835728" w:rsidP="00C3419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835" w:type="dxa"/>
            <w:shd w:val="clear" w:color="auto" w:fill="5B9BD5" w:themeFill="accent1"/>
          </w:tcPr>
          <w:p w14:paraId="14E922D2" w14:textId="77777777" w:rsidR="00835728" w:rsidRPr="00837B48" w:rsidRDefault="00835728" w:rsidP="00C3419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409" w:type="dxa"/>
            <w:shd w:val="clear" w:color="auto" w:fill="7030A0"/>
          </w:tcPr>
          <w:p w14:paraId="4EE99354" w14:textId="77777777" w:rsidR="00835728" w:rsidRPr="00837B48" w:rsidRDefault="00835728" w:rsidP="00C3419A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694" w:type="dxa"/>
            <w:shd w:val="clear" w:color="auto" w:fill="5B9BD5" w:themeFill="accent1"/>
          </w:tcPr>
          <w:p w14:paraId="71C5CA77" w14:textId="77777777" w:rsidR="00835728" w:rsidRPr="00837B48" w:rsidRDefault="00835728" w:rsidP="00C3419A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835728" w:rsidRPr="00E24B57" w14:paraId="0E397BEB" w14:textId="77777777" w:rsidTr="00835728">
        <w:trPr>
          <w:cantSplit/>
          <w:trHeight w:val="1242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1775FEB4" w14:textId="77777777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18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16"/>
                <w:szCs w:val="24"/>
              </w:rPr>
              <w:t>Reception</w:t>
            </w:r>
          </w:p>
        </w:tc>
        <w:tc>
          <w:tcPr>
            <w:tcW w:w="2127" w:type="dxa"/>
            <w:shd w:val="clear" w:color="auto" w:fill="FFFFE1"/>
          </w:tcPr>
          <w:p w14:paraId="7EC75226" w14:textId="77777777" w:rsidR="00835728" w:rsidRPr="00E24B57" w:rsidRDefault="00835728" w:rsidP="00C3419A">
            <w:pPr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E24B57">
              <w:rPr>
                <w:rFonts w:cstheme="minorHAnsi"/>
                <w:b/>
                <w:color w:val="00B050"/>
                <w:sz w:val="20"/>
                <w:szCs w:val="20"/>
              </w:rPr>
              <w:t>-Introduction</w:t>
            </w:r>
          </w:p>
          <w:p w14:paraId="446C7F32" w14:textId="77777777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  <w:r w:rsidRPr="00E24B57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24B57">
              <w:rPr>
                <w:rFonts w:cstheme="minorHAnsi"/>
                <w:sz w:val="20"/>
                <w:szCs w:val="20"/>
              </w:rPr>
              <w:t>Hola</w:t>
            </w:r>
            <w:proofErr w:type="spellEnd"/>
          </w:p>
          <w:p w14:paraId="24B8FAE3" w14:textId="5A9DF893" w:rsidR="00835728" w:rsidRPr="00E24B57" w:rsidRDefault="00835728" w:rsidP="00C3419A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E24B57">
              <w:rPr>
                <w:rFonts w:cstheme="minorHAnsi"/>
                <w:sz w:val="20"/>
                <w:szCs w:val="20"/>
              </w:rPr>
              <w:t>-Adios</w:t>
            </w:r>
            <w:r w:rsidRPr="00E24B5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32266D3E" w14:textId="531A0686" w:rsidR="00835728" w:rsidRPr="001649C0" w:rsidRDefault="00835728" w:rsidP="00C3419A">
            <w:pPr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002060"/>
                <w:sz w:val="20"/>
                <w:szCs w:val="20"/>
                <w:lang w:val="es-AR"/>
              </w:rPr>
              <w:t>MEET AND GREET</w:t>
            </w:r>
          </w:p>
          <w:p w14:paraId="1F32E0E3" w14:textId="3550B755" w:rsidR="00835728" w:rsidRPr="001649C0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-Como estas</w:t>
            </w:r>
          </w:p>
          <w:p w14:paraId="4CFA7019" w14:textId="77777777" w:rsidR="00835728" w:rsidRPr="001649C0" w:rsidRDefault="00835728" w:rsidP="00B654EB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 xml:space="preserve">- </w:t>
            </w:r>
            <w:proofErr w:type="spellStart"/>
            <w:r w:rsidRPr="001649C0">
              <w:rPr>
                <w:rFonts w:cstheme="minorHAnsi"/>
                <w:sz w:val="20"/>
                <w:szCs w:val="20"/>
                <w:lang w:val="es-AR"/>
              </w:rPr>
              <w:t>Como</w:t>
            </w:r>
            <w:proofErr w:type="spellEnd"/>
            <w:r w:rsidRPr="001649C0">
              <w:rPr>
                <w:rFonts w:cstheme="minorHAnsi"/>
                <w:sz w:val="20"/>
                <w:szCs w:val="20"/>
                <w:lang w:val="es-AR"/>
              </w:rPr>
              <w:t xml:space="preserve"> te llamas</w:t>
            </w:r>
          </w:p>
          <w:p w14:paraId="677D927B" w14:textId="5F56D735" w:rsidR="00835728" w:rsidRPr="001649C0" w:rsidRDefault="00835728" w:rsidP="00C3419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  <w:tc>
          <w:tcPr>
            <w:tcW w:w="2410" w:type="dxa"/>
            <w:shd w:val="clear" w:color="auto" w:fill="FFFFE1"/>
          </w:tcPr>
          <w:p w14:paraId="28B70E91" w14:textId="41F66DD3" w:rsidR="00835728" w:rsidRPr="001649C0" w:rsidRDefault="00835728" w:rsidP="00C3419A">
            <w:pPr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  <w:t xml:space="preserve">PARTES DEL CUERPO </w:t>
            </w:r>
          </w:p>
          <w:p w14:paraId="11B687D3" w14:textId="77777777" w:rsidR="00835728" w:rsidRPr="001649C0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cstheme="minorHAnsi"/>
                <w:sz w:val="20"/>
                <w:szCs w:val="20"/>
                <w:lang w:val="es-AR"/>
              </w:rPr>
              <w:t>Cabeca</w:t>
            </w:r>
            <w:proofErr w:type="spellEnd"/>
          </w:p>
          <w:p w14:paraId="22857781" w14:textId="77777777" w:rsidR="00835728" w:rsidRPr="001649C0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-Hombros</w:t>
            </w:r>
          </w:p>
          <w:p w14:paraId="75465F22" w14:textId="77777777" w:rsidR="00835728" w:rsidRPr="001649C0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-Rodillas</w:t>
            </w:r>
          </w:p>
          <w:p w14:paraId="5769657A" w14:textId="0AAB1CB2" w:rsidR="00835728" w:rsidRPr="00E24B57" w:rsidRDefault="00835728" w:rsidP="00C3419A">
            <w:pPr>
              <w:rPr>
                <w:rFonts w:cstheme="minorHAnsi"/>
                <w:sz w:val="20"/>
                <w:szCs w:val="20"/>
                <w:highlight w:val="black"/>
              </w:rPr>
            </w:pPr>
            <w:r w:rsidRPr="00E24B57">
              <w:rPr>
                <w:rFonts w:cstheme="minorHAnsi"/>
                <w:sz w:val="20"/>
                <w:szCs w:val="20"/>
              </w:rPr>
              <w:t>-Pies</w:t>
            </w:r>
          </w:p>
        </w:tc>
        <w:tc>
          <w:tcPr>
            <w:tcW w:w="2835" w:type="dxa"/>
            <w:shd w:val="clear" w:color="auto" w:fill="auto"/>
          </w:tcPr>
          <w:p w14:paraId="0166EFA3" w14:textId="4E001D86" w:rsidR="00835728" w:rsidRPr="00E24B57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E24B57">
              <w:rPr>
                <w:rFonts w:cstheme="minorHAnsi"/>
                <w:b/>
                <w:color w:val="FF0000"/>
                <w:sz w:val="20"/>
                <w:szCs w:val="20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</w:rPr>
              <w:t xml:space="preserve"> I</w:t>
            </w:r>
          </w:p>
          <w:p w14:paraId="344A947C" w14:textId="24A12EC7" w:rsidR="00835728" w:rsidRPr="00E24B57" w:rsidRDefault="00835728" w:rsidP="00C3419A">
            <w:pPr>
              <w:rPr>
                <w:rFonts w:cstheme="minorHAnsi"/>
                <w:sz w:val="20"/>
                <w:szCs w:val="20"/>
                <w:highlight w:val="black"/>
              </w:rPr>
            </w:pPr>
            <w:r w:rsidRPr="00E24B57">
              <w:rPr>
                <w:rFonts w:cstheme="minorHAnsi"/>
                <w:sz w:val="20"/>
                <w:szCs w:val="20"/>
              </w:rPr>
              <w:t>-1-10</w:t>
            </w:r>
          </w:p>
          <w:p w14:paraId="7B547587" w14:textId="722DB62C" w:rsidR="00835728" w:rsidRPr="00E24B57" w:rsidRDefault="00835728" w:rsidP="00C3419A">
            <w:pPr>
              <w:rPr>
                <w:rFonts w:cstheme="minorHAnsi"/>
                <w:sz w:val="20"/>
                <w:szCs w:val="20"/>
                <w:highlight w:val="black"/>
              </w:rPr>
            </w:pPr>
          </w:p>
          <w:p w14:paraId="5EB2B92F" w14:textId="77777777" w:rsidR="00835728" w:rsidRPr="00E24B57" w:rsidRDefault="00835728" w:rsidP="00C3419A">
            <w:pPr>
              <w:jc w:val="center"/>
              <w:rPr>
                <w:rFonts w:cstheme="minorHAnsi"/>
                <w:sz w:val="20"/>
                <w:szCs w:val="20"/>
                <w:highlight w:val="black"/>
              </w:rPr>
            </w:pPr>
          </w:p>
        </w:tc>
        <w:tc>
          <w:tcPr>
            <w:tcW w:w="2409" w:type="dxa"/>
            <w:shd w:val="clear" w:color="auto" w:fill="FFFFE1"/>
          </w:tcPr>
          <w:p w14:paraId="25CCA323" w14:textId="53A9F292" w:rsidR="00835728" w:rsidRPr="00E24B57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E24B57">
              <w:rPr>
                <w:rFonts w:cstheme="minorHAnsi"/>
                <w:b/>
                <w:color w:val="FF0000"/>
                <w:sz w:val="20"/>
                <w:szCs w:val="20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</w:rPr>
              <w:t xml:space="preserve"> II</w:t>
            </w:r>
          </w:p>
          <w:p w14:paraId="369B473D" w14:textId="77777777" w:rsidR="00835728" w:rsidRPr="00E24B57" w:rsidRDefault="00835728" w:rsidP="00C3419A">
            <w:pPr>
              <w:rPr>
                <w:rFonts w:cstheme="minorHAnsi"/>
                <w:sz w:val="20"/>
                <w:szCs w:val="20"/>
                <w:highlight w:val="black"/>
              </w:rPr>
            </w:pPr>
            <w:r w:rsidRPr="00E24B57">
              <w:rPr>
                <w:rFonts w:cstheme="minorHAnsi"/>
                <w:sz w:val="20"/>
                <w:szCs w:val="20"/>
              </w:rPr>
              <w:t>-1-10</w:t>
            </w:r>
          </w:p>
          <w:p w14:paraId="6503EC6C" w14:textId="1EB7C4BC" w:rsidR="00835728" w:rsidRPr="00E24B57" w:rsidRDefault="00835728" w:rsidP="00C3419A">
            <w:pPr>
              <w:rPr>
                <w:rFonts w:cstheme="minorHAnsi"/>
                <w:sz w:val="20"/>
                <w:szCs w:val="20"/>
                <w:highlight w:val="black"/>
              </w:rPr>
            </w:pPr>
          </w:p>
        </w:tc>
        <w:tc>
          <w:tcPr>
            <w:tcW w:w="2694" w:type="dxa"/>
            <w:shd w:val="clear" w:color="auto" w:fill="auto"/>
          </w:tcPr>
          <w:p w14:paraId="7311B0F6" w14:textId="77777777" w:rsidR="003F2272" w:rsidRPr="005D01E0" w:rsidRDefault="003F2272" w:rsidP="003F2272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LOS COLORES</w:t>
            </w:r>
          </w:p>
          <w:p w14:paraId="108C8081" w14:textId="29464ABD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  <w:r w:rsidRPr="00E24B57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E24B57">
              <w:rPr>
                <w:rFonts w:cstheme="minorHAnsi"/>
                <w:sz w:val="20"/>
                <w:szCs w:val="20"/>
              </w:rPr>
              <w:t>Colores</w:t>
            </w:r>
            <w:proofErr w:type="spellEnd"/>
            <w:r w:rsidRPr="00E24B5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24B57">
              <w:rPr>
                <w:rFonts w:cstheme="minorHAnsi"/>
                <w:sz w:val="20"/>
                <w:szCs w:val="20"/>
              </w:rPr>
              <w:t>primarios</w:t>
            </w:r>
            <w:proofErr w:type="spellEnd"/>
          </w:p>
          <w:p w14:paraId="45D00895" w14:textId="7755D080" w:rsidR="00835728" w:rsidRPr="00E24B57" w:rsidRDefault="00835728" w:rsidP="00C3419A">
            <w:pPr>
              <w:rPr>
                <w:rFonts w:cstheme="minorHAnsi"/>
                <w:b/>
                <w:color w:val="660033"/>
                <w:sz w:val="20"/>
                <w:szCs w:val="20"/>
              </w:rPr>
            </w:pPr>
          </w:p>
          <w:p w14:paraId="6291CB84" w14:textId="04F65D9B" w:rsidR="00835728" w:rsidRPr="00E24B57" w:rsidRDefault="00835728" w:rsidP="00C3419A">
            <w:pPr>
              <w:rPr>
                <w:rFonts w:cstheme="minorHAnsi"/>
                <w:b/>
                <w:color w:val="660033"/>
                <w:sz w:val="20"/>
                <w:szCs w:val="20"/>
                <w:highlight w:val="black"/>
              </w:rPr>
            </w:pPr>
          </w:p>
        </w:tc>
      </w:tr>
      <w:tr w:rsidR="00835728" w:rsidRPr="00117F86" w14:paraId="05FD8DA6" w14:textId="77777777" w:rsidTr="00835728">
        <w:trPr>
          <w:cantSplit/>
          <w:trHeight w:val="1631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4E53AE9A" w14:textId="2A4E2FC8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20"/>
                <w:szCs w:val="24"/>
              </w:rPr>
              <w:t>Year 1</w:t>
            </w:r>
          </w:p>
        </w:tc>
        <w:tc>
          <w:tcPr>
            <w:tcW w:w="2127" w:type="dxa"/>
            <w:shd w:val="clear" w:color="auto" w:fill="FFFFE1"/>
          </w:tcPr>
          <w:p w14:paraId="2CC9B0E9" w14:textId="54DBB843" w:rsidR="00835728" w:rsidRPr="001468E0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1468E0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  <w:r w:rsidR="00873C80" w:rsidRPr="001468E0">
              <w:rPr>
                <w:rFonts w:eastAsia="Calibri" w:cstheme="minorHAnsi"/>
                <w:b/>
                <w:color w:val="002060"/>
                <w:sz w:val="20"/>
                <w:szCs w:val="20"/>
              </w:rPr>
              <w:t>I</w:t>
            </w:r>
          </w:p>
          <w:p w14:paraId="5D9EB4FB" w14:textId="1921D289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1468E0">
              <w:rPr>
                <w:rFonts w:eastAsia="Calibri" w:cstheme="minorHAnsi"/>
                <w:sz w:val="20"/>
                <w:szCs w:val="20"/>
              </w:rPr>
              <w:t xml:space="preserve">-Los </w:t>
            </w:r>
            <w:proofErr w:type="spellStart"/>
            <w:r w:rsidRPr="001468E0">
              <w:rPr>
                <w:rFonts w:eastAsia="Calibri" w:cstheme="minorHAnsi"/>
                <w:sz w:val="20"/>
                <w:szCs w:val="20"/>
              </w:rPr>
              <w:t>saludos</w:t>
            </w:r>
            <w:proofErr w:type="spellEnd"/>
          </w:p>
          <w:p w14:paraId="4196A3D1" w14:textId="09229CC3" w:rsidR="008D2A21" w:rsidRPr="00B709FA" w:rsidRDefault="008D2A21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 xml:space="preserve">-Saludos </w:t>
            </w:r>
            <w:proofErr w:type="spellStart"/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>cancion</w:t>
            </w:r>
            <w:proofErr w:type="spellEnd"/>
          </w:p>
          <w:p w14:paraId="61C2CFE4" w14:textId="29CAE4F7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1468E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</w:t>
            </w:r>
          </w:p>
          <w:p w14:paraId="76C2365A" w14:textId="42DB8D94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-1-10</w:t>
            </w:r>
          </w:p>
          <w:p w14:paraId="6AEF2263" w14:textId="40D9D53D" w:rsidR="00835728" w:rsidRPr="001649C0" w:rsidRDefault="00835728" w:rsidP="00C3419A">
            <w:pPr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  <w:t>CALENDARIO</w:t>
            </w:r>
          </w:p>
          <w:p w14:paraId="7FD65422" w14:textId="5979841E" w:rsidR="00835728" w:rsidRPr="008D2A21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8D2A21">
              <w:rPr>
                <w:rFonts w:eastAsia="Calibri" w:cstheme="minorHAnsi"/>
                <w:sz w:val="20"/>
                <w:szCs w:val="20"/>
                <w:lang w:val="es-AR"/>
              </w:rPr>
              <w:t xml:space="preserve">-Los </w:t>
            </w:r>
            <w:proofErr w:type="spellStart"/>
            <w:r w:rsidRPr="008D2A21">
              <w:rPr>
                <w:rFonts w:eastAsia="Calibri" w:cstheme="minorHAnsi"/>
                <w:sz w:val="20"/>
                <w:szCs w:val="20"/>
                <w:lang w:val="es-AR"/>
              </w:rPr>
              <w:t>dias</w:t>
            </w:r>
            <w:proofErr w:type="spellEnd"/>
          </w:p>
          <w:p w14:paraId="75A7752D" w14:textId="77777777" w:rsidR="00835728" w:rsidRPr="008D2A21" w:rsidRDefault="00835728" w:rsidP="00C3419A">
            <w:pPr>
              <w:rPr>
                <w:rFonts w:eastAsia="Calibri" w:cstheme="minorHAnsi"/>
                <w:b/>
                <w:color w:val="C45911" w:themeColor="accent2" w:themeShade="BF"/>
                <w:sz w:val="20"/>
                <w:szCs w:val="20"/>
                <w:lang w:val="es-AR"/>
              </w:rPr>
            </w:pPr>
          </w:p>
          <w:p w14:paraId="7B5E27AD" w14:textId="73072F1E" w:rsidR="00835728" w:rsidRPr="008D2A21" w:rsidRDefault="00835728" w:rsidP="00C3419A">
            <w:pPr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</w:p>
        </w:tc>
        <w:tc>
          <w:tcPr>
            <w:tcW w:w="2552" w:type="dxa"/>
            <w:shd w:val="clear" w:color="auto" w:fill="auto"/>
          </w:tcPr>
          <w:p w14:paraId="559C0751" w14:textId="79D128C6" w:rsidR="00835728" w:rsidRPr="00E24B57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  <w:r w:rsidR="00873C80">
              <w:rPr>
                <w:rFonts w:eastAsia="Calibri" w:cstheme="minorHAnsi"/>
                <w:b/>
                <w:color w:val="002060"/>
                <w:sz w:val="20"/>
                <w:szCs w:val="20"/>
              </w:rPr>
              <w:t>II</w:t>
            </w:r>
          </w:p>
          <w:p w14:paraId="19E925D1" w14:textId="14B9261F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 xml:space="preserve">-Como </w:t>
            </w:r>
            <w:proofErr w:type="spellStart"/>
            <w:r w:rsidRPr="00E24B57">
              <w:rPr>
                <w:rFonts w:eastAsia="Calibri" w:cstheme="minorHAnsi"/>
                <w:sz w:val="20"/>
                <w:szCs w:val="20"/>
              </w:rPr>
              <w:t>te</w:t>
            </w:r>
            <w:proofErr w:type="spellEnd"/>
            <w:r w:rsidRPr="00E24B57">
              <w:rPr>
                <w:rFonts w:eastAsia="Calibri" w:cstheme="minorHAnsi"/>
                <w:sz w:val="20"/>
                <w:szCs w:val="20"/>
              </w:rPr>
              <w:t xml:space="preserve"> llamas</w:t>
            </w:r>
          </w:p>
          <w:p w14:paraId="1DF82671" w14:textId="0C7C93C3" w:rsidR="004B13AE" w:rsidRPr="001649C0" w:rsidRDefault="004B13AE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-Cuantos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anos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tienes?</w:t>
            </w:r>
          </w:p>
          <w:p w14:paraId="196F221F" w14:textId="26F8A6A0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1468E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II</w:t>
            </w:r>
          </w:p>
          <w:p w14:paraId="4C4AA68C" w14:textId="30A65C73" w:rsidR="00EF1830" w:rsidRPr="001649C0" w:rsidRDefault="00117F86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-1-15</w:t>
            </w:r>
          </w:p>
          <w:p w14:paraId="0604D8CE" w14:textId="77777777" w:rsidR="001649C0" w:rsidRPr="001649C0" w:rsidRDefault="001649C0" w:rsidP="001649C0">
            <w:pPr>
              <w:rPr>
                <w:rFonts w:eastAsia="Calibri" w:cstheme="minorHAnsi"/>
                <w:b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C00000"/>
                <w:sz w:val="20"/>
                <w:szCs w:val="20"/>
                <w:lang w:val="es-AR"/>
              </w:rPr>
              <w:t>NAVIDAD</w:t>
            </w:r>
            <w:r w:rsidRPr="001649C0">
              <w:rPr>
                <w:rFonts w:eastAsia="Calibri" w:cstheme="minorHAnsi"/>
                <w:b/>
                <w:sz w:val="20"/>
                <w:szCs w:val="20"/>
                <w:lang w:val="es-AR"/>
              </w:rPr>
              <w:t xml:space="preserve"> </w:t>
            </w:r>
          </w:p>
          <w:p w14:paraId="2C657A50" w14:textId="2B9714FE" w:rsidR="001649C0" w:rsidRPr="005D01E0" w:rsidRDefault="001649C0" w:rsidP="001649C0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-Feliz Navidad</w:t>
            </w:r>
          </w:p>
        </w:tc>
        <w:tc>
          <w:tcPr>
            <w:tcW w:w="2410" w:type="dxa"/>
            <w:shd w:val="clear" w:color="auto" w:fill="FFFFE1"/>
            <w:vAlign w:val="center"/>
          </w:tcPr>
          <w:p w14:paraId="7A3612DE" w14:textId="77777777" w:rsidR="00835728" w:rsidRPr="001649C0" w:rsidRDefault="00835728" w:rsidP="00B654EB">
            <w:pPr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  <w:t xml:space="preserve">PARTES DEL CUERPO </w:t>
            </w:r>
          </w:p>
          <w:p w14:paraId="1AC470F6" w14:textId="0A7B8489" w:rsidR="00835728" w:rsidRPr="001649C0" w:rsidRDefault="00835728" w:rsidP="00B654EB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cstheme="minorHAnsi"/>
                <w:sz w:val="20"/>
                <w:szCs w:val="20"/>
                <w:lang w:val="es-AR"/>
              </w:rPr>
              <w:t>Cabeca</w:t>
            </w:r>
            <w:proofErr w:type="spellEnd"/>
            <w:r w:rsidR="001649C0">
              <w:rPr>
                <w:rFonts w:cstheme="minorHAnsi"/>
                <w:sz w:val="20"/>
                <w:szCs w:val="20"/>
                <w:lang w:val="es-AR"/>
              </w:rPr>
              <w:t>, h</w:t>
            </w:r>
            <w:r w:rsidRPr="001649C0">
              <w:rPr>
                <w:rFonts w:cstheme="minorHAnsi"/>
                <w:sz w:val="20"/>
                <w:szCs w:val="20"/>
                <w:lang w:val="es-AR"/>
              </w:rPr>
              <w:t>ombros</w:t>
            </w:r>
            <w:r w:rsidR="001649C0">
              <w:rPr>
                <w:rFonts w:cstheme="minorHAnsi"/>
                <w:sz w:val="20"/>
                <w:szCs w:val="20"/>
                <w:lang w:val="es-AR"/>
              </w:rPr>
              <w:t>, r</w:t>
            </w:r>
            <w:r w:rsidRPr="001649C0">
              <w:rPr>
                <w:rFonts w:cstheme="minorHAnsi"/>
                <w:sz w:val="20"/>
                <w:szCs w:val="20"/>
                <w:lang w:val="es-AR"/>
              </w:rPr>
              <w:t>odillas</w:t>
            </w:r>
            <w:r w:rsidR="001649C0">
              <w:rPr>
                <w:rFonts w:cstheme="minorHAnsi"/>
                <w:sz w:val="20"/>
                <w:szCs w:val="20"/>
                <w:lang w:val="es-AR"/>
              </w:rPr>
              <w:t>, p</w:t>
            </w:r>
            <w:r w:rsidRPr="001649C0">
              <w:rPr>
                <w:rFonts w:cstheme="minorHAnsi"/>
                <w:sz w:val="20"/>
                <w:szCs w:val="20"/>
                <w:lang w:val="es-AR"/>
              </w:rPr>
              <w:t>ies</w:t>
            </w:r>
          </w:p>
          <w:p w14:paraId="37EBBFC9" w14:textId="7EC432E5" w:rsidR="001649C0" w:rsidRPr="005D01E0" w:rsidRDefault="001649C0" w:rsidP="001649C0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LOS COLORES</w:t>
            </w:r>
          </w:p>
          <w:p w14:paraId="688B8083" w14:textId="58379507" w:rsidR="00754A7B" w:rsidRDefault="001649C0" w:rsidP="001468E0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-</w:t>
            </w:r>
            <w:r w:rsidRPr="001468E0">
              <w:rPr>
                <w:rFonts w:cstheme="minorHAnsi"/>
                <w:sz w:val="20"/>
                <w:szCs w:val="20"/>
                <w:lang w:val="es-AR"/>
              </w:rPr>
              <w:t>Colores primarios</w:t>
            </w:r>
          </w:p>
          <w:p w14:paraId="7A1E87AC" w14:textId="77777777" w:rsidR="008D2A21" w:rsidRPr="001649C0" w:rsidRDefault="008D2A21" w:rsidP="008D2A21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II</w:t>
            </w:r>
          </w:p>
          <w:p w14:paraId="0047C1E2" w14:textId="77777777" w:rsidR="008D2A21" w:rsidRPr="001649C0" w:rsidRDefault="008D2A21" w:rsidP="008D2A21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-1-15</w:t>
            </w:r>
          </w:p>
          <w:p w14:paraId="396E8D28" w14:textId="1ED0B6D3" w:rsidR="001468E0" w:rsidRPr="005D01E0" w:rsidRDefault="001468E0" w:rsidP="001468E0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  <w:tc>
          <w:tcPr>
            <w:tcW w:w="2835" w:type="dxa"/>
            <w:shd w:val="clear" w:color="auto" w:fill="auto"/>
          </w:tcPr>
          <w:p w14:paraId="3D01B871" w14:textId="67E4C6CC" w:rsidR="001468E0" w:rsidRPr="005D01E0" w:rsidRDefault="001468E0" w:rsidP="001468E0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LOS COLORES</w:t>
            </w:r>
          </w:p>
          <w:p w14:paraId="060D9235" w14:textId="0611F8BD" w:rsidR="001468E0" w:rsidRDefault="001468E0" w:rsidP="001468E0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-</w:t>
            </w:r>
            <w:r w:rsidRPr="001468E0">
              <w:rPr>
                <w:rFonts w:cstheme="minorHAnsi"/>
                <w:sz w:val="20"/>
                <w:szCs w:val="20"/>
                <w:lang w:val="es-AR"/>
              </w:rPr>
              <w:t xml:space="preserve">Colores </w:t>
            </w:r>
            <w:r w:rsidR="008D2A21">
              <w:rPr>
                <w:rFonts w:cstheme="minorHAnsi"/>
                <w:sz w:val="20"/>
                <w:szCs w:val="20"/>
                <w:lang w:val="es-AR"/>
              </w:rPr>
              <w:t xml:space="preserve">primarios </w:t>
            </w:r>
          </w:p>
          <w:p w14:paraId="15A1C5A7" w14:textId="244B9B9A" w:rsidR="00835728" w:rsidRPr="001468E0" w:rsidRDefault="00835728" w:rsidP="00C3419A">
            <w:pPr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</w:pPr>
            <w:r w:rsidRPr="001468E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>L</w:t>
            </w:r>
            <w:r w:rsidR="0038208D" w:rsidRPr="001468E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>OS ANIMALES</w:t>
            </w:r>
            <w:r w:rsidR="00873C80" w:rsidRPr="001468E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 xml:space="preserve"> I</w:t>
            </w:r>
          </w:p>
          <w:p w14:paraId="15DA3C8E" w14:textId="1B54054D" w:rsidR="00835728" w:rsidRPr="001468E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468E0">
              <w:rPr>
                <w:rFonts w:eastAsia="Calibri" w:cstheme="minorHAnsi"/>
                <w:sz w:val="20"/>
                <w:szCs w:val="20"/>
                <w:lang w:val="es-AR"/>
              </w:rPr>
              <w:t>-Mascotas</w:t>
            </w:r>
          </w:p>
          <w:p w14:paraId="612A00CF" w14:textId="14A8158E" w:rsidR="005D01E0" w:rsidRPr="001468E0" w:rsidRDefault="005D01E0" w:rsidP="00C3419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  <w:tc>
          <w:tcPr>
            <w:tcW w:w="2409" w:type="dxa"/>
            <w:shd w:val="clear" w:color="auto" w:fill="FFFFE1"/>
          </w:tcPr>
          <w:p w14:paraId="04E20DB6" w14:textId="77777777" w:rsidR="008D2A21" w:rsidRPr="00E24B57" w:rsidRDefault="008D2A21" w:rsidP="008D2A21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  <w:r>
              <w:rPr>
                <w:rFonts w:eastAsia="Calibri" w:cstheme="minorHAnsi"/>
                <w:b/>
                <w:color w:val="002060"/>
                <w:sz w:val="20"/>
                <w:szCs w:val="20"/>
              </w:rPr>
              <w:t>II</w:t>
            </w:r>
          </w:p>
          <w:p w14:paraId="6F34A6E7" w14:textId="77777777" w:rsidR="008D2A21" w:rsidRDefault="008D2A21" w:rsidP="008D2A21">
            <w:pPr>
              <w:rPr>
                <w:rFonts w:eastAsia="Calibri"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 xml:space="preserve">-Como </w:t>
            </w:r>
            <w:proofErr w:type="spellStart"/>
            <w:r w:rsidRPr="00E24B57">
              <w:rPr>
                <w:rFonts w:eastAsia="Calibri" w:cstheme="minorHAnsi"/>
                <w:sz w:val="20"/>
                <w:szCs w:val="20"/>
              </w:rPr>
              <w:t>te</w:t>
            </w:r>
            <w:proofErr w:type="spellEnd"/>
            <w:r w:rsidRPr="00E24B57">
              <w:rPr>
                <w:rFonts w:eastAsia="Calibri" w:cstheme="minorHAnsi"/>
                <w:sz w:val="20"/>
                <w:szCs w:val="20"/>
              </w:rPr>
              <w:t xml:space="preserve"> llamas</w:t>
            </w:r>
          </w:p>
          <w:p w14:paraId="51F3D711" w14:textId="77777777" w:rsidR="008D2A21" w:rsidRPr="001649C0" w:rsidRDefault="008D2A21" w:rsidP="008D2A21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-Cuantos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anos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tienes?</w:t>
            </w:r>
          </w:p>
          <w:p w14:paraId="7A7A6368" w14:textId="2D097A63" w:rsidR="00835728" w:rsidRPr="008D2A21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8D2A21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1468E0" w:rsidRPr="008D2A21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II</w:t>
            </w:r>
          </w:p>
          <w:p w14:paraId="444484AB" w14:textId="6E6DDE46" w:rsidR="00835728" w:rsidRPr="008D2A21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8D2A21">
              <w:rPr>
                <w:rFonts w:eastAsia="Calibri" w:cstheme="minorHAnsi"/>
                <w:sz w:val="20"/>
                <w:szCs w:val="20"/>
                <w:lang w:val="es-AR"/>
              </w:rPr>
              <w:t>-1-</w:t>
            </w:r>
            <w:r w:rsidR="00117F86" w:rsidRPr="008D2A21">
              <w:rPr>
                <w:rFonts w:eastAsia="Calibri" w:cstheme="minorHAnsi"/>
                <w:sz w:val="20"/>
                <w:szCs w:val="20"/>
                <w:lang w:val="es-AR"/>
              </w:rPr>
              <w:t>20</w:t>
            </w:r>
          </w:p>
          <w:p w14:paraId="236DF7C4" w14:textId="5BC2FFCA" w:rsidR="00835728" w:rsidRPr="008D2A21" w:rsidRDefault="00835728" w:rsidP="00C3419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  <w:tc>
          <w:tcPr>
            <w:tcW w:w="2694" w:type="dxa"/>
            <w:shd w:val="clear" w:color="auto" w:fill="auto"/>
          </w:tcPr>
          <w:p w14:paraId="3E8A47B2" w14:textId="130C6C6D" w:rsidR="00835728" w:rsidRPr="00B709FA" w:rsidRDefault="001468E0" w:rsidP="00C3419A">
            <w:pPr>
              <w:rPr>
                <w:rFonts w:cstheme="minorHAnsi"/>
                <w:b/>
                <w:color w:val="00FFCC"/>
                <w:sz w:val="20"/>
                <w:szCs w:val="20"/>
                <w:lang w:val="es-AR"/>
              </w:rPr>
            </w:pPr>
            <w:r w:rsidRPr="00B709FA">
              <w:rPr>
                <w:rFonts w:cstheme="minorHAnsi"/>
                <w:b/>
                <w:color w:val="00FFCC"/>
                <w:sz w:val="20"/>
                <w:szCs w:val="20"/>
                <w:lang w:val="es-AR"/>
              </w:rPr>
              <w:t>Canciones Infantiles</w:t>
            </w:r>
          </w:p>
          <w:p w14:paraId="675D9D1F" w14:textId="77777777" w:rsidR="00117F86" w:rsidRDefault="001468E0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>
              <w:rPr>
                <w:rFonts w:cstheme="minorHAnsi"/>
                <w:sz w:val="20"/>
                <w:szCs w:val="20"/>
                <w:lang w:val="es-AR"/>
              </w:rPr>
              <w:t>-</w:t>
            </w:r>
            <w:proofErr w:type="spellStart"/>
            <w:r w:rsidR="00117F86">
              <w:rPr>
                <w:rFonts w:cstheme="minorHAnsi"/>
                <w:sz w:val="20"/>
                <w:szCs w:val="20"/>
                <w:lang w:val="es-AR"/>
              </w:rPr>
              <w:t>Alphabeto</w:t>
            </w:r>
            <w:proofErr w:type="spellEnd"/>
            <w:r w:rsidR="00117F86">
              <w:rPr>
                <w:rFonts w:cstheme="minorHAnsi"/>
                <w:sz w:val="20"/>
                <w:szCs w:val="20"/>
                <w:lang w:val="es-AR"/>
              </w:rPr>
              <w:t xml:space="preserve"> </w:t>
            </w:r>
          </w:p>
          <w:p w14:paraId="33EDFFEB" w14:textId="4475DCBC" w:rsidR="001468E0" w:rsidRPr="001649C0" w:rsidRDefault="00117F86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>
              <w:rPr>
                <w:rFonts w:cstheme="minorHAnsi"/>
                <w:sz w:val="20"/>
                <w:szCs w:val="20"/>
                <w:lang w:val="es-AR"/>
              </w:rPr>
              <w:t>-</w:t>
            </w:r>
            <w:proofErr w:type="spellStart"/>
            <w:r w:rsidR="001468E0">
              <w:rPr>
                <w:rFonts w:cstheme="minorHAnsi"/>
                <w:sz w:val="20"/>
                <w:szCs w:val="20"/>
                <w:lang w:val="es-AR"/>
              </w:rPr>
              <w:t>Pequena</w:t>
            </w:r>
            <w:proofErr w:type="spellEnd"/>
            <w:r w:rsidR="001468E0">
              <w:rPr>
                <w:rFonts w:cstheme="minorHAnsi"/>
                <w:sz w:val="20"/>
                <w:szCs w:val="20"/>
                <w:lang w:val="es-AR"/>
              </w:rPr>
              <w:t xml:space="preserve"> Arana</w:t>
            </w:r>
          </w:p>
          <w:p w14:paraId="4CC6E9A0" w14:textId="233BF62A" w:rsidR="004C72A3" w:rsidRPr="001649C0" w:rsidRDefault="004C72A3" w:rsidP="001649C0">
            <w:pPr>
              <w:rPr>
                <w:rFonts w:cstheme="minorHAnsi"/>
                <w:color w:val="C70F78"/>
                <w:sz w:val="20"/>
                <w:szCs w:val="20"/>
                <w:lang w:val="es-AR"/>
              </w:rPr>
            </w:pPr>
            <w:bookmarkStart w:id="0" w:name="_GoBack"/>
            <w:bookmarkEnd w:id="0"/>
          </w:p>
        </w:tc>
      </w:tr>
      <w:tr w:rsidR="00835728" w:rsidRPr="00B709FA" w14:paraId="13F7029E" w14:textId="77777777" w:rsidTr="00835728">
        <w:trPr>
          <w:cantSplit/>
          <w:trHeight w:val="1134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6B2FC9B5" w14:textId="148BC893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20"/>
                <w:szCs w:val="24"/>
              </w:rPr>
              <w:t>Year 2</w:t>
            </w:r>
          </w:p>
        </w:tc>
        <w:tc>
          <w:tcPr>
            <w:tcW w:w="2127" w:type="dxa"/>
            <w:shd w:val="clear" w:color="auto" w:fill="FFFFE1"/>
          </w:tcPr>
          <w:p w14:paraId="248BE8AF" w14:textId="68162957" w:rsidR="00835728" w:rsidRPr="001468E0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1468E0">
              <w:rPr>
                <w:rFonts w:eastAsia="Calibri" w:cstheme="minorHAnsi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Pr="001468E0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  <w:r w:rsidR="00873C80" w:rsidRPr="001468E0">
              <w:rPr>
                <w:rFonts w:eastAsia="Calibri" w:cstheme="minorHAnsi"/>
                <w:b/>
                <w:color w:val="002060"/>
                <w:sz w:val="20"/>
                <w:szCs w:val="20"/>
              </w:rPr>
              <w:t>I</w:t>
            </w:r>
          </w:p>
          <w:p w14:paraId="266A48C2" w14:textId="77777777" w:rsidR="00835728" w:rsidRPr="001468E0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1468E0">
              <w:rPr>
                <w:rFonts w:eastAsia="Calibri" w:cstheme="minorHAnsi"/>
                <w:sz w:val="20"/>
                <w:szCs w:val="20"/>
              </w:rPr>
              <w:t xml:space="preserve">-Los </w:t>
            </w:r>
            <w:proofErr w:type="spellStart"/>
            <w:r w:rsidRPr="001468E0">
              <w:rPr>
                <w:rFonts w:eastAsia="Calibri" w:cstheme="minorHAnsi"/>
                <w:sz w:val="20"/>
                <w:szCs w:val="20"/>
              </w:rPr>
              <w:t>saludos</w:t>
            </w:r>
            <w:proofErr w:type="spellEnd"/>
          </w:p>
          <w:p w14:paraId="56760361" w14:textId="1781B79A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</w:t>
            </w:r>
          </w:p>
          <w:p w14:paraId="086C9654" w14:textId="57CCAAD0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-1-20</w:t>
            </w:r>
          </w:p>
          <w:p w14:paraId="48CFD22E" w14:textId="77777777" w:rsidR="00835728" w:rsidRPr="001649C0" w:rsidRDefault="00835728" w:rsidP="00C3419A">
            <w:pPr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  <w:t>CALENDARIO</w:t>
            </w:r>
          </w:p>
          <w:p w14:paraId="155F2F24" w14:textId="0122FABF" w:rsidR="00835728" w:rsidRPr="001468E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468E0">
              <w:rPr>
                <w:rFonts w:eastAsia="Calibri" w:cstheme="minorHAnsi"/>
                <w:sz w:val="20"/>
                <w:szCs w:val="20"/>
                <w:lang w:val="es-AR"/>
              </w:rPr>
              <w:t>-Los meses</w:t>
            </w:r>
          </w:p>
          <w:p w14:paraId="235A0BA2" w14:textId="0E24C391" w:rsidR="00835728" w:rsidRPr="001468E0" w:rsidRDefault="00835728" w:rsidP="00C3419A">
            <w:pPr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</w:p>
        </w:tc>
        <w:tc>
          <w:tcPr>
            <w:tcW w:w="2552" w:type="dxa"/>
            <w:shd w:val="clear" w:color="auto" w:fill="auto"/>
          </w:tcPr>
          <w:p w14:paraId="638E3EE4" w14:textId="7B85E52E" w:rsidR="00835728" w:rsidRPr="00E24B57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  <w:r w:rsidR="00873C80">
              <w:rPr>
                <w:rFonts w:eastAsia="Calibri" w:cstheme="minorHAnsi"/>
                <w:b/>
                <w:color w:val="002060"/>
                <w:sz w:val="20"/>
                <w:szCs w:val="20"/>
              </w:rPr>
              <w:t>II</w:t>
            </w:r>
          </w:p>
          <w:p w14:paraId="630F96F4" w14:textId="58081B71" w:rsidR="00835728" w:rsidRPr="00E24B57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>-</w:t>
            </w:r>
            <w:r w:rsidR="004C72A3">
              <w:rPr>
                <w:rFonts w:eastAsia="Calibri" w:cstheme="minorHAnsi"/>
                <w:sz w:val="20"/>
                <w:szCs w:val="20"/>
              </w:rPr>
              <w:t xml:space="preserve">Como </w:t>
            </w:r>
            <w:proofErr w:type="spellStart"/>
            <w:r w:rsidR="004C72A3">
              <w:rPr>
                <w:rFonts w:eastAsia="Calibri" w:cstheme="minorHAnsi"/>
                <w:sz w:val="20"/>
                <w:szCs w:val="20"/>
              </w:rPr>
              <w:t>te</w:t>
            </w:r>
            <w:proofErr w:type="spellEnd"/>
            <w:r w:rsidR="004C72A3">
              <w:rPr>
                <w:rFonts w:eastAsia="Calibri" w:cstheme="minorHAnsi"/>
                <w:sz w:val="20"/>
                <w:szCs w:val="20"/>
              </w:rPr>
              <w:t xml:space="preserve"> llamas</w:t>
            </w:r>
          </w:p>
          <w:p w14:paraId="681EFE95" w14:textId="0668BDA1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II</w:t>
            </w:r>
          </w:p>
          <w:p w14:paraId="0A30F71A" w14:textId="4A11A4B4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-Cuantos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anos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tienes?</w:t>
            </w:r>
          </w:p>
          <w:p w14:paraId="55A4EA31" w14:textId="545B9EC4" w:rsidR="00835728" w:rsidRPr="005D01E0" w:rsidRDefault="00835728" w:rsidP="00C3419A">
            <w:pPr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</w:pPr>
            <w:r w:rsidRPr="005D01E0"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  <w:t>CALENDARIO</w:t>
            </w:r>
          </w:p>
          <w:p w14:paraId="59E6B718" w14:textId="27080899" w:rsidR="004C72A3" w:rsidRPr="005D01E0" w:rsidRDefault="004C72A3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5D01E0">
              <w:rPr>
                <w:rFonts w:eastAsia="Calibri" w:cstheme="minorHAnsi"/>
                <w:sz w:val="20"/>
                <w:szCs w:val="20"/>
                <w:lang w:val="es-AR"/>
              </w:rPr>
              <w:t xml:space="preserve">- Los </w:t>
            </w:r>
            <w:proofErr w:type="spellStart"/>
            <w:r w:rsidRPr="005D01E0">
              <w:rPr>
                <w:rFonts w:eastAsia="Calibri" w:cstheme="minorHAnsi"/>
                <w:sz w:val="20"/>
                <w:szCs w:val="20"/>
                <w:lang w:val="es-AR"/>
              </w:rPr>
              <w:t>dias</w:t>
            </w:r>
            <w:proofErr w:type="spellEnd"/>
            <w:r w:rsidRPr="005D01E0">
              <w:rPr>
                <w:rFonts w:eastAsia="Calibri" w:cstheme="minorHAnsi"/>
                <w:sz w:val="20"/>
                <w:szCs w:val="20"/>
                <w:lang w:val="es-AR"/>
              </w:rPr>
              <w:t xml:space="preserve"> </w:t>
            </w:r>
          </w:p>
          <w:p w14:paraId="32B949D2" w14:textId="1D228BCF" w:rsidR="00835728" w:rsidRPr="005D01E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5D01E0">
              <w:rPr>
                <w:rFonts w:eastAsia="Calibri" w:cstheme="minorHAnsi"/>
                <w:sz w:val="20"/>
                <w:szCs w:val="20"/>
                <w:lang w:val="es-AR"/>
              </w:rPr>
              <w:t>-L</w:t>
            </w:r>
            <w:r w:rsidR="00BA2169" w:rsidRPr="005D01E0">
              <w:rPr>
                <w:rFonts w:eastAsia="Calibri" w:cstheme="minorHAnsi"/>
                <w:sz w:val="20"/>
                <w:szCs w:val="20"/>
                <w:lang w:val="es-AR"/>
              </w:rPr>
              <w:t>as estaciones</w:t>
            </w:r>
          </w:p>
          <w:p w14:paraId="4AD302F4" w14:textId="77777777" w:rsidR="001649C0" w:rsidRPr="005D01E0" w:rsidRDefault="001649C0" w:rsidP="001649C0">
            <w:pPr>
              <w:rPr>
                <w:rFonts w:eastAsia="Calibri" w:cstheme="minorHAnsi"/>
                <w:b/>
                <w:color w:val="C00000"/>
                <w:sz w:val="20"/>
                <w:szCs w:val="20"/>
                <w:lang w:val="es-AR"/>
              </w:rPr>
            </w:pPr>
            <w:r w:rsidRPr="005D01E0">
              <w:rPr>
                <w:rFonts w:eastAsia="Calibri" w:cstheme="minorHAnsi"/>
                <w:b/>
                <w:color w:val="C00000"/>
                <w:sz w:val="20"/>
                <w:szCs w:val="20"/>
                <w:lang w:val="es-AR"/>
              </w:rPr>
              <w:t xml:space="preserve">NAVIDAD </w:t>
            </w:r>
          </w:p>
          <w:p w14:paraId="507D0876" w14:textId="433A3885" w:rsidR="00835728" w:rsidRPr="00E24B57" w:rsidRDefault="001649C0" w:rsidP="001649C0">
            <w:pPr>
              <w:rPr>
                <w:rFonts w:cstheme="minorHAnsi"/>
                <w:sz w:val="20"/>
                <w:szCs w:val="20"/>
                <w:highlight w:val="black"/>
              </w:rPr>
            </w:pPr>
            <w:r w:rsidRPr="001649C0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</w:rPr>
              <w:t>Feliz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</w:rPr>
              <w:t xml:space="preserve">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</w:rPr>
              <w:t>Navidad</w:t>
            </w:r>
            <w:proofErr w:type="spellEnd"/>
          </w:p>
        </w:tc>
        <w:tc>
          <w:tcPr>
            <w:tcW w:w="2410" w:type="dxa"/>
            <w:shd w:val="clear" w:color="auto" w:fill="FFFFE1"/>
          </w:tcPr>
          <w:p w14:paraId="186ED01E" w14:textId="77777777" w:rsidR="00835728" w:rsidRPr="001649C0" w:rsidRDefault="00835728" w:rsidP="00B654EB">
            <w:pPr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  <w:t xml:space="preserve">PARTES DEL CUERPO </w:t>
            </w:r>
          </w:p>
          <w:p w14:paraId="6E32BD47" w14:textId="77777777" w:rsidR="00835728" w:rsidRPr="001649C0" w:rsidRDefault="00835728" w:rsidP="00B654EB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 xml:space="preserve">-Todos </w:t>
            </w:r>
          </w:p>
          <w:p w14:paraId="6B317731" w14:textId="3306BA63" w:rsidR="00FE7A0E" w:rsidRPr="001649C0" w:rsidRDefault="00FE7A0E" w:rsidP="00FE7A0E">
            <w:pPr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AL</w:t>
            </w:r>
            <w:r w:rsidR="005D01E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F</w:t>
            </w: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 xml:space="preserve">ABETO </w:t>
            </w:r>
          </w:p>
          <w:p w14:paraId="63B67C73" w14:textId="78A20397" w:rsidR="00FE7A0E" w:rsidRDefault="00FE7A0E" w:rsidP="00FE7A0E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-El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Alphabeto</w:t>
            </w:r>
            <w:proofErr w:type="spellEnd"/>
          </w:p>
          <w:p w14:paraId="7A70BC40" w14:textId="221DF0E6" w:rsidR="00117F86" w:rsidRPr="001649C0" w:rsidRDefault="00117F86" w:rsidP="00FE7A0E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-Como se escribe</w:t>
            </w:r>
          </w:p>
          <w:p w14:paraId="264C5984" w14:textId="537558D6" w:rsidR="001468E0" w:rsidRPr="00117F86" w:rsidRDefault="001468E0" w:rsidP="001468E0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117F86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LOS COLORES I</w:t>
            </w:r>
          </w:p>
          <w:p w14:paraId="0F39A88E" w14:textId="75346B06" w:rsidR="001468E0" w:rsidRPr="005D01E0" w:rsidRDefault="001468E0" w:rsidP="001468E0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sz w:val="20"/>
                <w:szCs w:val="20"/>
                <w:lang w:val="es-AR"/>
              </w:rPr>
              <w:t>-Colores primari</w:t>
            </w:r>
            <w:r>
              <w:rPr>
                <w:rFonts w:cstheme="minorHAnsi"/>
                <w:sz w:val="20"/>
                <w:szCs w:val="20"/>
                <w:lang w:val="es-AR"/>
              </w:rPr>
              <w:t>o</w:t>
            </w:r>
            <w:r w:rsidRPr="005D01E0">
              <w:rPr>
                <w:rFonts w:cstheme="minorHAnsi"/>
                <w:sz w:val="20"/>
                <w:szCs w:val="20"/>
                <w:lang w:val="es-AR"/>
              </w:rPr>
              <w:t>s</w:t>
            </w:r>
          </w:p>
          <w:p w14:paraId="67BA8310" w14:textId="0EFFD450" w:rsidR="00F64672" w:rsidRPr="001649C0" w:rsidRDefault="00F64672" w:rsidP="005A10A9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  <w:tc>
          <w:tcPr>
            <w:tcW w:w="2835" w:type="dxa"/>
            <w:shd w:val="clear" w:color="auto" w:fill="auto"/>
          </w:tcPr>
          <w:p w14:paraId="016022FF" w14:textId="77777777" w:rsidR="00835728" w:rsidRPr="00117F86" w:rsidRDefault="00835728" w:rsidP="00C3419A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17F86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</w:p>
          <w:p w14:paraId="602B471C" w14:textId="77777777" w:rsidR="00835728" w:rsidRPr="00117F86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17F86">
              <w:rPr>
                <w:rFonts w:eastAsia="Calibri" w:cstheme="minorHAnsi"/>
                <w:sz w:val="20"/>
                <w:szCs w:val="20"/>
                <w:lang w:val="es-AR"/>
              </w:rPr>
              <w:t>-familia directa</w:t>
            </w:r>
          </w:p>
          <w:p w14:paraId="5C1E4406" w14:textId="72ECB652" w:rsidR="00835728" w:rsidRDefault="00117F86" w:rsidP="00117F86">
            <w:pPr>
              <w:rPr>
                <w:rFonts w:cstheme="minorHAnsi"/>
                <w:b/>
                <w:color w:val="FF6600"/>
                <w:sz w:val="20"/>
                <w:szCs w:val="20"/>
                <w:lang w:val="es-AR"/>
              </w:rPr>
            </w:pPr>
            <w:r w:rsidRPr="00117F86">
              <w:rPr>
                <w:rFonts w:cstheme="minorHAnsi"/>
                <w:b/>
                <w:color w:val="FF6600"/>
                <w:sz w:val="20"/>
                <w:szCs w:val="20"/>
                <w:lang w:val="es-AR"/>
              </w:rPr>
              <w:t>LAS FORMAS</w:t>
            </w:r>
          </w:p>
          <w:p w14:paraId="7E1B66F0" w14:textId="7708714A" w:rsidR="00117F86" w:rsidRPr="00117F86" w:rsidRDefault="00117F86" w:rsidP="00117F86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17F86">
              <w:rPr>
                <w:rFonts w:cstheme="minorHAnsi"/>
                <w:sz w:val="20"/>
                <w:szCs w:val="20"/>
                <w:lang w:val="es-AR"/>
              </w:rPr>
              <w:t>-Formas principales</w:t>
            </w:r>
          </w:p>
          <w:p w14:paraId="0B33A54C" w14:textId="0DDD0290" w:rsidR="00117F86" w:rsidRPr="005D01E0" w:rsidRDefault="00117F86" w:rsidP="00117F86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LOS COLORES</w:t>
            </w:r>
            <w: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 xml:space="preserve"> II</w:t>
            </w:r>
          </w:p>
          <w:p w14:paraId="575909E2" w14:textId="458E6E94" w:rsidR="00117F86" w:rsidRPr="005D01E0" w:rsidRDefault="00117F86" w:rsidP="00117F86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sz w:val="20"/>
                <w:szCs w:val="20"/>
                <w:lang w:val="es-AR"/>
              </w:rPr>
              <w:t xml:space="preserve">-Colores </w:t>
            </w:r>
            <w:r>
              <w:rPr>
                <w:rFonts w:cstheme="minorHAnsi"/>
                <w:sz w:val="20"/>
                <w:szCs w:val="20"/>
                <w:lang w:val="es-AR"/>
              </w:rPr>
              <w:t>secundarios</w:t>
            </w:r>
          </w:p>
          <w:p w14:paraId="7942E1BD" w14:textId="58AC113D" w:rsidR="00117F86" w:rsidRPr="00117F86" w:rsidRDefault="00117F86" w:rsidP="00117F86">
            <w:pPr>
              <w:rPr>
                <w:rFonts w:cstheme="minorHAnsi"/>
                <w:b/>
                <w:color w:val="FF6600"/>
                <w:sz w:val="20"/>
                <w:szCs w:val="20"/>
                <w:lang w:val="es-AR"/>
              </w:rPr>
            </w:pPr>
          </w:p>
        </w:tc>
        <w:tc>
          <w:tcPr>
            <w:tcW w:w="2409" w:type="dxa"/>
            <w:shd w:val="clear" w:color="auto" w:fill="FFFFE1"/>
          </w:tcPr>
          <w:p w14:paraId="29A6AB99" w14:textId="77777777" w:rsidR="00DC6453" w:rsidRPr="001649C0" w:rsidRDefault="00DC6453" w:rsidP="00DC6453">
            <w:pPr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>COMIDA</w:t>
            </w:r>
          </w:p>
          <w:p w14:paraId="7A11CC1E" w14:textId="77777777" w:rsidR="00DC6453" w:rsidRPr="001649C0" w:rsidRDefault="00DC6453" w:rsidP="00DC6453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-Mi gusta, no mi gusta </w:t>
            </w:r>
          </w:p>
          <w:p w14:paraId="0EA43620" w14:textId="67B38638" w:rsidR="00835728" w:rsidRPr="00DC6453" w:rsidRDefault="00835728" w:rsidP="00C3419A">
            <w:pPr>
              <w:rPr>
                <w:rFonts w:cstheme="minorHAnsi"/>
                <w:sz w:val="16"/>
                <w:szCs w:val="20"/>
                <w:lang w:val="es-AR"/>
              </w:rPr>
            </w:pPr>
          </w:p>
          <w:p w14:paraId="15DB0334" w14:textId="65E611ED" w:rsidR="00835728" w:rsidRPr="00DC6453" w:rsidRDefault="00835728" w:rsidP="00C3419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  <w:tc>
          <w:tcPr>
            <w:tcW w:w="2694" w:type="dxa"/>
            <w:shd w:val="clear" w:color="auto" w:fill="auto"/>
          </w:tcPr>
          <w:p w14:paraId="5BB87C3A" w14:textId="1CA17709" w:rsidR="00B709FA" w:rsidRPr="00B709FA" w:rsidRDefault="00B709FA" w:rsidP="00B709FA">
            <w:pPr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</w:pPr>
            <w:r w:rsidRP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>M</w:t>
            </w:r>
            <w:r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>I CASA</w:t>
            </w:r>
            <w:r w:rsidRP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 xml:space="preserve"> </w:t>
            </w:r>
          </w:p>
          <w:p w14:paraId="4F829197" w14:textId="77777777" w:rsidR="00B709FA" w:rsidRPr="001649C0" w:rsidRDefault="00B709FA" w:rsidP="00B709F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-Partes de mi casa</w:t>
            </w:r>
          </w:p>
          <w:p w14:paraId="2839D43B" w14:textId="77777777" w:rsidR="00835728" w:rsidRPr="001649C0" w:rsidRDefault="00835728" w:rsidP="00B709F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</w:tr>
      <w:tr w:rsidR="00835728" w:rsidRPr="00B709FA" w14:paraId="7EDEB427" w14:textId="77777777" w:rsidTr="00835728">
        <w:trPr>
          <w:cantSplit/>
          <w:trHeight w:val="1947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062C146F" w14:textId="519A7CBA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20"/>
                <w:szCs w:val="24"/>
              </w:rPr>
              <w:t>Year 3</w:t>
            </w:r>
          </w:p>
        </w:tc>
        <w:tc>
          <w:tcPr>
            <w:tcW w:w="2127" w:type="dxa"/>
            <w:shd w:val="clear" w:color="auto" w:fill="FFFFE1"/>
          </w:tcPr>
          <w:p w14:paraId="7B04303B" w14:textId="77777777" w:rsidR="00835728" w:rsidRPr="001649C0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002060"/>
                <w:sz w:val="20"/>
                <w:szCs w:val="20"/>
                <w:lang w:val="es-AR"/>
              </w:rPr>
              <w:t xml:space="preserve">MEET AND GREET </w:t>
            </w:r>
          </w:p>
          <w:p w14:paraId="6ABB4E74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-Los saludos</w:t>
            </w:r>
          </w:p>
          <w:p w14:paraId="2EBD9E45" w14:textId="22791BCB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</w:t>
            </w:r>
          </w:p>
          <w:p w14:paraId="3B6D86A6" w14:textId="20EB0178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-1-30</w:t>
            </w:r>
          </w:p>
          <w:p w14:paraId="73D35004" w14:textId="77777777" w:rsidR="00835728" w:rsidRPr="001649C0" w:rsidRDefault="00835728" w:rsidP="00C3419A">
            <w:pPr>
              <w:rPr>
                <w:rFonts w:eastAsia="Calibri" w:cstheme="minorHAnsi"/>
                <w:b/>
                <w:color w:val="1C1C1C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  <w:t>CALENDARIO</w:t>
            </w:r>
          </w:p>
          <w:p w14:paraId="0CB18EC2" w14:textId="77777777" w:rsidR="00835728" w:rsidRPr="001468E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468E0">
              <w:rPr>
                <w:rFonts w:eastAsia="Calibri" w:cstheme="minorHAnsi"/>
                <w:sz w:val="20"/>
                <w:szCs w:val="20"/>
                <w:lang w:val="es-AR"/>
              </w:rPr>
              <w:t>-Los meses</w:t>
            </w:r>
          </w:p>
          <w:p w14:paraId="644360C6" w14:textId="77777777" w:rsidR="00835728" w:rsidRPr="001468E0" w:rsidRDefault="00835728" w:rsidP="00C3419A">
            <w:pPr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</w:p>
          <w:p w14:paraId="6418A02B" w14:textId="227BF901" w:rsidR="00835728" w:rsidRPr="001468E0" w:rsidRDefault="00835728" w:rsidP="00C3419A">
            <w:pPr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</w:p>
        </w:tc>
        <w:tc>
          <w:tcPr>
            <w:tcW w:w="2552" w:type="dxa"/>
            <w:shd w:val="clear" w:color="auto" w:fill="auto"/>
          </w:tcPr>
          <w:p w14:paraId="4CBE381E" w14:textId="6B828AD6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II</w:t>
            </w:r>
          </w:p>
          <w:p w14:paraId="387BC438" w14:textId="0F677118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 w:rsidR="00F64672"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Cuantos </w:t>
            </w:r>
            <w:proofErr w:type="spellStart"/>
            <w:r w:rsidR="00F64672" w:rsidRPr="001649C0">
              <w:rPr>
                <w:rFonts w:eastAsia="Calibri" w:cstheme="minorHAnsi"/>
                <w:sz w:val="20"/>
                <w:szCs w:val="20"/>
                <w:lang w:val="es-AR"/>
              </w:rPr>
              <w:t>anos</w:t>
            </w:r>
            <w:proofErr w:type="spellEnd"/>
            <w:r w:rsidR="00F64672"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tienes?</w:t>
            </w:r>
          </w:p>
          <w:p w14:paraId="67AD86B8" w14:textId="77777777" w:rsidR="00B709FA" w:rsidRPr="005D01E0" w:rsidRDefault="00B709FA" w:rsidP="00B709FA">
            <w:pPr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</w:pPr>
            <w:r w:rsidRPr="005D01E0">
              <w:rPr>
                <w:rFonts w:cstheme="minorHAnsi"/>
                <w:b/>
                <w:color w:val="595959"/>
                <w:sz w:val="20"/>
                <w:szCs w:val="20"/>
                <w:lang w:val="es-AR"/>
              </w:rPr>
              <w:t>LOS COLORES</w:t>
            </w:r>
          </w:p>
          <w:p w14:paraId="5334AF02" w14:textId="77777777" w:rsidR="00835728" w:rsidRPr="001649C0" w:rsidRDefault="00835728" w:rsidP="00B654EB">
            <w:pPr>
              <w:rPr>
                <w:rFonts w:cstheme="minorHAnsi"/>
                <w:sz w:val="16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</w:t>
            </w:r>
            <w:r w:rsidRPr="001649C0">
              <w:rPr>
                <w:rFonts w:cstheme="minorHAnsi"/>
                <w:sz w:val="16"/>
                <w:szCs w:val="20"/>
                <w:lang w:val="es-AR"/>
              </w:rPr>
              <w:t>Colores secundarios</w:t>
            </w:r>
          </w:p>
          <w:p w14:paraId="4CFE268C" w14:textId="67630BA2" w:rsidR="00835728" w:rsidRPr="001649C0" w:rsidRDefault="00835728" w:rsidP="00B654EB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  <w:r w:rsidR="00873C8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 xml:space="preserve"> I</w:t>
            </w:r>
          </w:p>
          <w:p w14:paraId="40F63149" w14:textId="77777777" w:rsidR="001649C0" w:rsidRPr="005D01E0" w:rsidRDefault="00835728" w:rsidP="001649C0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5D01E0">
              <w:rPr>
                <w:rFonts w:eastAsia="Calibri" w:cstheme="minorHAnsi"/>
                <w:sz w:val="20"/>
                <w:szCs w:val="20"/>
                <w:lang w:val="es-AR"/>
              </w:rPr>
              <w:t>-familia directa</w:t>
            </w:r>
          </w:p>
          <w:p w14:paraId="357A57A8" w14:textId="3FCD9629" w:rsidR="001649C0" w:rsidRPr="001649C0" w:rsidRDefault="001649C0" w:rsidP="001649C0">
            <w:pPr>
              <w:rPr>
                <w:rFonts w:eastAsia="Calibri" w:cstheme="minorHAnsi"/>
                <w:b/>
                <w:color w:val="C000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C00000"/>
                <w:sz w:val="20"/>
                <w:szCs w:val="20"/>
                <w:lang w:val="es-AR"/>
              </w:rPr>
              <w:t xml:space="preserve">NAVIDAD </w:t>
            </w:r>
          </w:p>
          <w:p w14:paraId="1FC57427" w14:textId="0C3CB1DC" w:rsidR="00835728" w:rsidRPr="005D01E0" w:rsidRDefault="001649C0" w:rsidP="001649C0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-Feliz Navidad</w:t>
            </w:r>
          </w:p>
        </w:tc>
        <w:tc>
          <w:tcPr>
            <w:tcW w:w="2410" w:type="dxa"/>
            <w:shd w:val="clear" w:color="auto" w:fill="FFFFE1"/>
          </w:tcPr>
          <w:p w14:paraId="15435153" w14:textId="71D82197" w:rsidR="00873C80" w:rsidRPr="001649C0" w:rsidRDefault="00873C80" w:rsidP="00873C80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  <w: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 xml:space="preserve"> II</w:t>
            </w:r>
          </w:p>
          <w:p w14:paraId="720C1703" w14:textId="77777777" w:rsidR="00873C80" w:rsidRDefault="00873C80" w:rsidP="00FE7A0E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-familia directa</w:t>
            </w:r>
          </w:p>
          <w:p w14:paraId="0B3266F0" w14:textId="0C53485F" w:rsidR="00FE7A0E" w:rsidRPr="001649C0" w:rsidRDefault="00FE7A0E" w:rsidP="00FE7A0E">
            <w:pPr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  <w:t xml:space="preserve">PARTES DEL CUERPO </w:t>
            </w:r>
          </w:p>
          <w:p w14:paraId="27A3B5BE" w14:textId="77777777" w:rsidR="00FE7A0E" w:rsidRPr="001649C0" w:rsidRDefault="00FE7A0E" w:rsidP="00FE7A0E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 xml:space="preserve">-Todos </w:t>
            </w:r>
          </w:p>
          <w:p w14:paraId="4E800879" w14:textId="77777777" w:rsidR="00FE7A0E" w:rsidRPr="001649C0" w:rsidRDefault="00FE7A0E" w:rsidP="00FE7A0E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-Ropas</w:t>
            </w: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</w:t>
            </w:r>
          </w:p>
          <w:p w14:paraId="313A83BB" w14:textId="3AA1993B" w:rsidR="00835728" w:rsidRPr="001649C0" w:rsidRDefault="00835728" w:rsidP="00C3419A">
            <w:pPr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AL</w:t>
            </w:r>
            <w:r w:rsidR="005D01E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F</w:t>
            </w: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 xml:space="preserve">ABETO </w:t>
            </w:r>
          </w:p>
          <w:p w14:paraId="7C10F2AB" w14:textId="32237429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-Como se escribe</w:t>
            </w:r>
          </w:p>
          <w:p w14:paraId="7505D089" w14:textId="5F9D1FD6" w:rsidR="00835728" w:rsidRPr="001649C0" w:rsidRDefault="00835728" w:rsidP="00873C80">
            <w:pPr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4569009E" w14:textId="50889321" w:rsidR="00835728" w:rsidRPr="001649C0" w:rsidRDefault="00835728" w:rsidP="00C3419A">
            <w:pPr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>COMIDA</w:t>
            </w:r>
            <w:r w:rsidR="00873C80"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 xml:space="preserve"> I</w:t>
            </w:r>
          </w:p>
          <w:p w14:paraId="68498028" w14:textId="10787B0D" w:rsidR="00835728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-Mi gusta, no mi gusta </w:t>
            </w:r>
          </w:p>
          <w:p w14:paraId="79156D79" w14:textId="32CBE96E" w:rsidR="00117F86" w:rsidRPr="001649C0" w:rsidRDefault="00117F86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-La fruta</w:t>
            </w:r>
          </w:p>
          <w:p w14:paraId="64032193" w14:textId="1986B68D" w:rsidR="00835728" w:rsidRPr="001649C0" w:rsidRDefault="00835728" w:rsidP="00C3419A">
            <w:pPr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 xml:space="preserve">LOS ANIMALES </w:t>
            </w:r>
            <w:r w:rsidR="001468E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>I</w:t>
            </w:r>
          </w:p>
          <w:p w14:paraId="7B1E05D6" w14:textId="1AC5AD81" w:rsidR="00835728" w:rsidRPr="001649C0" w:rsidRDefault="00835728" w:rsidP="00C3419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-animales y donde viven  </w:t>
            </w:r>
          </w:p>
        </w:tc>
        <w:tc>
          <w:tcPr>
            <w:tcW w:w="2409" w:type="dxa"/>
            <w:shd w:val="clear" w:color="auto" w:fill="FFFFE1"/>
          </w:tcPr>
          <w:p w14:paraId="3902EAD3" w14:textId="2680FA72" w:rsidR="00FE7A0E" w:rsidRPr="001649C0" w:rsidRDefault="00FE7A0E" w:rsidP="00FE7A0E">
            <w:pPr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>COMIDA</w:t>
            </w:r>
            <w:r w:rsidR="00873C80"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 xml:space="preserve"> II</w:t>
            </w:r>
          </w:p>
          <w:p w14:paraId="3FF77180" w14:textId="53C6F94D" w:rsidR="00FE7A0E" w:rsidRDefault="00FE7A0E" w:rsidP="00FE7A0E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-Mi gusta, no mi gusta </w:t>
            </w:r>
          </w:p>
          <w:p w14:paraId="1356DEBC" w14:textId="63A7DE24" w:rsidR="00117F86" w:rsidRPr="001649C0" w:rsidRDefault="00117F86" w:rsidP="00FE7A0E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-La verdura</w:t>
            </w:r>
          </w:p>
          <w:p w14:paraId="331AD307" w14:textId="3409A819" w:rsidR="00835728" w:rsidRPr="00E24B57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</w:p>
          <w:p w14:paraId="271E74CF" w14:textId="21724304" w:rsidR="00835728" w:rsidRPr="0007657B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07657B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Introducion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c</w:t>
            </w:r>
            <w:r w:rsidRPr="0007657B">
              <w:rPr>
                <w:rFonts w:eastAsia="Calibri" w:cstheme="minorHAnsi"/>
                <w:sz w:val="20"/>
                <w:szCs w:val="20"/>
              </w:rPr>
              <w:t>onversacion</w:t>
            </w:r>
            <w:proofErr w:type="spellEnd"/>
            <w:r w:rsidRPr="0007657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49D2DC80" w14:textId="3A01F0C2" w:rsidR="00835728" w:rsidRPr="001649C0" w:rsidRDefault="00FE7A0E" w:rsidP="001649C0">
            <w:pPr>
              <w:spacing w:after="200"/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5D1CCB21" w14:textId="5343C947" w:rsidR="00835728" w:rsidRPr="00B709FA" w:rsidRDefault="001468E0" w:rsidP="00C3419A">
            <w:pPr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</w:pPr>
            <w:r w:rsidRP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>M</w:t>
            </w:r>
            <w:r w:rsid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>I CASA</w:t>
            </w:r>
            <w:r w:rsidRP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 xml:space="preserve"> </w:t>
            </w:r>
          </w:p>
          <w:p w14:paraId="34A9A3B4" w14:textId="3298FBF3" w:rsidR="00835728" w:rsidRPr="001649C0" w:rsidRDefault="003F2272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-Partes de mi casa</w:t>
            </w:r>
          </w:p>
          <w:p w14:paraId="3961FAC9" w14:textId="0498C9EA" w:rsidR="00835728" w:rsidRPr="001649C0" w:rsidRDefault="00835728" w:rsidP="00C3419A">
            <w:pPr>
              <w:rPr>
                <w:rFonts w:cstheme="minorHAnsi"/>
                <w:sz w:val="20"/>
                <w:szCs w:val="20"/>
                <w:highlight w:val="black"/>
                <w:lang w:val="es-AR"/>
              </w:rPr>
            </w:pPr>
          </w:p>
        </w:tc>
      </w:tr>
      <w:tr w:rsidR="00835728" w:rsidRPr="00E24B57" w14:paraId="035E916F" w14:textId="77777777" w:rsidTr="00835728">
        <w:trPr>
          <w:cantSplit/>
          <w:trHeight w:val="480"/>
        </w:trPr>
        <w:tc>
          <w:tcPr>
            <w:tcW w:w="567" w:type="dxa"/>
            <w:shd w:val="clear" w:color="auto" w:fill="767171" w:themeFill="background2" w:themeFillShade="80"/>
          </w:tcPr>
          <w:p w14:paraId="03B0AA8C" w14:textId="4FA39189" w:rsidR="00835728" w:rsidRPr="00E24B57" w:rsidRDefault="00835728" w:rsidP="00C3419A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10"/>
                <w:szCs w:val="24"/>
              </w:rPr>
              <w:lastRenderedPageBreak/>
              <w:t>Year Group</w:t>
            </w:r>
          </w:p>
        </w:tc>
        <w:tc>
          <w:tcPr>
            <w:tcW w:w="2127" w:type="dxa"/>
            <w:shd w:val="clear" w:color="auto" w:fill="660066"/>
          </w:tcPr>
          <w:p w14:paraId="2B8B68EB" w14:textId="28017D38" w:rsidR="00835728" w:rsidRPr="00837B48" w:rsidRDefault="00835728" w:rsidP="00C3419A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552" w:type="dxa"/>
            <w:shd w:val="clear" w:color="auto" w:fill="5B9BD5" w:themeFill="accent1"/>
          </w:tcPr>
          <w:p w14:paraId="1E44D1B8" w14:textId="5C2D8A42" w:rsidR="00835728" w:rsidRPr="00837B48" w:rsidRDefault="00835728" w:rsidP="00C341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410" w:type="dxa"/>
            <w:shd w:val="clear" w:color="auto" w:fill="660066"/>
          </w:tcPr>
          <w:p w14:paraId="512E4B39" w14:textId="57719428" w:rsidR="00835728" w:rsidRPr="00837B48" w:rsidRDefault="00835728" w:rsidP="00C341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835" w:type="dxa"/>
            <w:shd w:val="clear" w:color="auto" w:fill="5B9BD5" w:themeFill="accent1"/>
          </w:tcPr>
          <w:p w14:paraId="78089934" w14:textId="4AFFD9FB" w:rsidR="00835728" w:rsidRPr="00837B48" w:rsidRDefault="00835728" w:rsidP="00C341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409" w:type="dxa"/>
            <w:shd w:val="clear" w:color="auto" w:fill="660066"/>
          </w:tcPr>
          <w:p w14:paraId="7CEA5560" w14:textId="545A4940" w:rsidR="00835728" w:rsidRPr="00837B48" w:rsidRDefault="00835728" w:rsidP="00C341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694" w:type="dxa"/>
            <w:shd w:val="clear" w:color="auto" w:fill="5B9BD5" w:themeFill="accent1"/>
          </w:tcPr>
          <w:p w14:paraId="44DA3CE2" w14:textId="26B8F8A3" w:rsidR="00835728" w:rsidRPr="00837B48" w:rsidRDefault="00835728" w:rsidP="00C341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37B4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835728" w:rsidRPr="00E24B57" w14:paraId="063B0C67" w14:textId="77777777" w:rsidTr="00835728">
        <w:trPr>
          <w:cantSplit/>
          <w:trHeight w:val="1134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40B232C8" w14:textId="77777777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20"/>
                <w:szCs w:val="24"/>
              </w:rPr>
              <w:t>Year 4</w:t>
            </w:r>
          </w:p>
        </w:tc>
        <w:tc>
          <w:tcPr>
            <w:tcW w:w="2127" w:type="dxa"/>
            <w:shd w:val="clear" w:color="auto" w:fill="FFFFE1"/>
          </w:tcPr>
          <w:p w14:paraId="4A72AC51" w14:textId="77777777" w:rsidR="00835728" w:rsidRPr="001649C0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002060"/>
                <w:sz w:val="20"/>
                <w:szCs w:val="20"/>
                <w:lang w:val="es-AR"/>
              </w:rPr>
              <w:t xml:space="preserve">MEET AND GREET </w:t>
            </w:r>
          </w:p>
          <w:p w14:paraId="1CE69E9C" w14:textId="0793782E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Cumpleanos</w:t>
            </w:r>
            <w:proofErr w:type="spellEnd"/>
          </w:p>
          <w:p w14:paraId="3500C927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-Cuantos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anos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tienes</w:t>
            </w:r>
          </w:p>
          <w:p w14:paraId="47FEE0E9" w14:textId="5DC2C941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</w:t>
            </w:r>
          </w:p>
          <w:p w14:paraId="18073160" w14:textId="3AA516A3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-1-50</w:t>
            </w:r>
          </w:p>
          <w:p w14:paraId="5B393DC7" w14:textId="77777777" w:rsidR="00835728" w:rsidRPr="001649C0" w:rsidRDefault="00835728" w:rsidP="00C3419A">
            <w:pPr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6000" w:themeColor="accent4" w:themeShade="80"/>
                <w:sz w:val="20"/>
                <w:szCs w:val="20"/>
                <w:lang w:val="es-AR"/>
              </w:rPr>
              <w:t>CALENDARIO</w:t>
            </w:r>
          </w:p>
          <w:p w14:paraId="3E03D582" w14:textId="68032166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-Los meses</w:t>
            </w:r>
          </w:p>
          <w:p w14:paraId="0F52EAD1" w14:textId="2156DC05" w:rsidR="00835728" w:rsidRPr="001649C0" w:rsidRDefault="00835728" w:rsidP="005D01E0">
            <w:pPr>
              <w:spacing w:after="200"/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AL</w:t>
            </w:r>
            <w:r w:rsidR="005D01E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F</w:t>
            </w: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 xml:space="preserve">ABETO </w:t>
            </w:r>
            <w:r w:rsidRPr="001649C0">
              <w:rPr>
                <w:rFonts w:eastAsia="Calibri" w:cstheme="minorHAnsi"/>
                <w:b/>
                <w:sz w:val="20"/>
                <w:szCs w:val="20"/>
                <w:lang w:val="es-AR"/>
              </w:rPr>
              <w:t xml:space="preserve">              </w:t>
            </w: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-Como se escribe</w:t>
            </w:r>
          </w:p>
        </w:tc>
        <w:tc>
          <w:tcPr>
            <w:tcW w:w="2552" w:type="dxa"/>
            <w:shd w:val="clear" w:color="auto" w:fill="auto"/>
          </w:tcPr>
          <w:p w14:paraId="6F04F383" w14:textId="77777777" w:rsidR="00835728" w:rsidRPr="001649C0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002060"/>
                <w:sz w:val="20"/>
                <w:szCs w:val="20"/>
                <w:lang w:val="es-AR"/>
              </w:rPr>
              <w:t xml:space="preserve">MEET AND GREET </w:t>
            </w:r>
          </w:p>
          <w:p w14:paraId="2BFEDB3B" w14:textId="7A31AC24" w:rsidR="00835728" w:rsidRPr="001649C0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cstheme="minorHAnsi"/>
                <w:sz w:val="20"/>
                <w:szCs w:val="20"/>
                <w:lang w:val="es-AR"/>
              </w:rPr>
              <w:t>Cumpleanos</w:t>
            </w:r>
            <w:proofErr w:type="spellEnd"/>
            <w:r w:rsidRPr="001649C0">
              <w:rPr>
                <w:rFonts w:cstheme="minorHAnsi"/>
                <w:sz w:val="20"/>
                <w:szCs w:val="20"/>
                <w:lang w:val="es-AR"/>
              </w:rPr>
              <w:t xml:space="preserve"> </w:t>
            </w:r>
          </w:p>
          <w:p w14:paraId="1995BD60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-Cuantos 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anos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tienes</w:t>
            </w:r>
          </w:p>
          <w:p w14:paraId="034E7F36" w14:textId="6BEAC91B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  <w:r w:rsidR="00873C8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 xml:space="preserve"> II</w:t>
            </w:r>
          </w:p>
          <w:p w14:paraId="0EC0DE8A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-1-100</w:t>
            </w:r>
          </w:p>
          <w:p w14:paraId="3A429AFF" w14:textId="623B0F25" w:rsidR="00835728" w:rsidRPr="001649C0" w:rsidRDefault="00835728" w:rsidP="00C3419A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</w:p>
          <w:p w14:paraId="2840FF1B" w14:textId="6AF98E32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-familia</w:t>
            </w:r>
          </w:p>
          <w:p w14:paraId="27D3C53F" w14:textId="77777777" w:rsidR="00835728" w:rsidRPr="001649C0" w:rsidRDefault="00835728" w:rsidP="00EE7439">
            <w:pPr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 xml:space="preserve">LOS ANIMALES </w:t>
            </w:r>
          </w:p>
          <w:p w14:paraId="60D93150" w14:textId="72A12F06" w:rsidR="00835728" w:rsidRPr="001649C0" w:rsidRDefault="00835728" w:rsidP="00C3419A">
            <w:pPr>
              <w:rPr>
                <w:rFonts w:eastAsia="Calibri" w:cstheme="minorHAnsi"/>
                <w:b/>
                <w:color w:val="2F5496" w:themeColor="accent5" w:themeShade="BF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 w:rsidR="003F2272">
              <w:rPr>
                <w:rFonts w:eastAsia="Calibri" w:cstheme="minorHAnsi"/>
                <w:sz w:val="20"/>
                <w:szCs w:val="20"/>
                <w:lang w:val="es-AR"/>
              </w:rPr>
              <w:t>mascotas</w:t>
            </w:r>
          </w:p>
          <w:p w14:paraId="7B070454" w14:textId="5FCADA84" w:rsidR="00835728" w:rsidRPr="001649C0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</w:p>
        </w:tc>
        <w:tc>
          <w:tcPr>
            <w:tcW w:w="2410" w:type="dxa"/>
            <w:shd w:val="clear" w:color="auto" w:fill="FFFFE1"/>
          </w:tcPr>
          <w:p w14:paraId="4835E6A0" w14:textId="2A60C69A" w:rsidR="00835728" w:rsidRPr="001649C0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45E12427" w14:textId="358E8DD3" w:rsidR="00835728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-Platica</w:t>
            </w:r>
          </w:p>
          <w:p w14:paraId="67290108" w14:textId="77777777" w:rsidR="003F2272" w:rsidRPr="001649C0" w:rsidRDefault="003F2272" w:rsidP="003F2272">
            <w:pPr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>COMIDA</w:t>
            </w:r>
            <w:r>
              <w:rPr>
                <w:rFonts w:cstheme="minorHAnsi"/>
                <w:b/>
                <w:color w:val="FF00FF"/>
                <w:sz w:val="20"/>
                <w:szCs w:val="20"/>
                <w:lang w:val="es-AR"/>
              </w:rPr>
              <w:t xml:space="preserve"> I</w:t>
            </w:r>
          </w:p>
          <w:p w14:paraId="2B197EE0" w14:textId="77777777" w:rsidR="003F2272" w:rsidRDefault="003F2272" w:rsidP="003F2272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-Mi gusta, no mi gusta </w:t>
            </w:r>
          </w:p>
          <w:p w14:paraId="0C253198" w14:textId="77777777" w:rsidR="003F2272" w:rsidRPr="003F2272" w:rsidRDefault="003F2272" w:rsidP="003F2272">
            <w:pPr>
              <w:rPr>
                <w:rFonts w:eastAsia="Calibri" w:cstheme="minorHAnsi"/>
                <w:sz w:val="20"/>
                <w:szCs w:val="20"/>
              </w:rPr>
            </w:pPr>
            <w:r w:rsidRPr="003F2272">
              <w:rPr>
                <w:rFonts w:eastAsia="Calibri" w:cstheme="minorHAnsi"/>
                <w:sz w:val="20"/>
                <w:szCs w:val="20"/>
              </w:rPr>
              <w:t xml:space="preserve">-La </w:t>
            </w:r>
            <w:proofErr w:type="spellStart"/>
            <w:r w:rsidRPr="003F2272">
              <w:rPr>
                <w:rFonts w:eastAsia="Calibri" w:cstheme="minorHAnsi"/>
                <w:sz w:val="20"/>
                <w:szCs w:val="20"/>
              </w:rPr>
              <w:t>fruta</w:t>
            </w:r>
            <w:proofErr w:type="spellEnd"/>
          </w:p>
          <w:p w14:paraId="0CB9B71F" w14:textId="77777777" w:rsidR="00835728" w:rsidRPr="00E24B57" w:rsidRDefault="00835728" w:rsidP="00EE7439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</w:p>
          <w:p w14:paraId="4BB2D7DC" w14:textId="0757D761" w:rsidR="00835728" w:rsidRPr="0007657B" w:rsidRDefault="00835728" w:rsidP="00EE7439">
            <w:pPr>
              <w:rPr>
                <w:rFonts w:eastAsia="Calibri" w:cstheme="minorHAnsi"/>
                <w:sz w:val="20"/>
                <w:szCs w:val="20"/>
              </w:rPr>
            </w:pPr>
            <w:r w:rsidRPr="0007657B">
              <w:rPr>
                <w:rFonts w:eastAsia="Calibri" w:cstheme="minorHAnsi"/>
                <w:sz w:val="20"/>
                <w:szCs w:val="20"/>
              </w:rPr>
              <w:t>-</w:t>
            </w:r>
            <w:r w:rsidR="003F2272">
              <w:rPr>
                <w:rFonts w:eastAsia="Calibri" w:cstheme="minorHAnsi"/>
                <w:sz w:val="20"/>
                <w:szCs w:val="20"/>
              </w:rPr>
              <w:t xml:space="preserve">Presenting myself </w:t>
            </w:r>
            <w:r w:rsidRPr="0007657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73DF164" w14:textId="562CBAB0" w:rsidR="00835728" w:rsidRPr="00B709FA" w:rsidRDefault="00835728" w:rsidP="003F2272">
            <w:pPr>
              <w:rPr>
                <w:rFonts w:cstheme="minorHAnsi"/>
                <w:color w:val="FF6600"/>
                <w:sz w:val="20"/>
                <w:szCs w:val="20"/>
              </w:rPr>
            </w:pPr>
            <w:r w:rsidRPr="003F2272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3EA8EAC9" w14:textId="77777777" w:rsidR="00835728" w:rsidRPr="001649C0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7143FF6D" w14:textId="78BD2045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-Platica</w:t>
            </w:r>
          </w:p>
          <w:p w14:paraId="31542B04" w14:textId="77777777" w:rsidR="00835728" w:rsidRPr="001649C0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  <w:t>GRAMATICA</w:t>
            </w:r>
          </w:p>
          <w:p w14:paraId="40503775" w14:textId="77777777" w:rsidR="00835728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genero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y numero</w:t>
            </w:r>
          </w:p>
          <w:p w14:paraId="606C4763" w14:textId="4CBD479E" w:rsidR="003F2272" w:rsidRPr="00B709FA" w:rsidRDefault="003F2272" w:rsidP="003F2272">
            <w:pPr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</w:pPr>
            <w:r w:rsidRP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>M</w:t>
            </w:r>
            <w:r w:rsidR="00B709FA">
              <w:rPr>
                <w:rFonts w:cstheme="minorHAnsi"/>
                <w:b/>
                <w:color w:val="008000"/>
                <w:sz w:val="20"/>
                <w:szCs w:val="20"/>
                <w:lang w:val="es-AR"/>
              </w:rPr>
              <w:t>I CASA</w:t>
            </w:r>
          </w:p>
          <w:p w14:paraId="34FB9089" w14:textId="77777777" w:rsidR="003F2272" w:rsidRPr="001649C0" w:rsidRDefault="003F2272" w:rsidP="003F2272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-Partes de mi casa</w:t>
            </w:r>
          </w:p>
          <w:p w14:paraId="7E62724D" w14:textId="0D02D273" w:rsidR="003F2272" w:rsidRPr="001649C0" w:rsidRDefault="003F2272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</w:p>
        </w:tc>
        <w:tc>
          <w:tcPr>
            <w:tcW w:w="2409" w:type="dxa"/>
            <w:shd w:val="clear" w:color="auto" w:fill="FFFFE1"/>
          </w:tcPr>
          <w:p w14:paraId="3B305BD4" w14:textId="77777777" w:rsidR="00835728" w:rsidRPr="00B709FA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493FAC81" w14:textId="77777777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>-Platica</w:t>
            </w:r>
          </w:p>
          <w:p w14:paraId="7F64BAED" w14:textId="77777777" w:rsidR="00835728" w:rsidRPr="00B709FA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  <w:t>GRAMATICA</w:t>
            </w:r>
          </w:p>
          <w:p w14:paraId="3A750CEE" w14:textId="73446C6C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 xml:space="preserve">-Pronombres </w:t>
            </w:r>
          </w:p>
          <w:p w14:paraId="6237B8A8" w14:textId="1670FB04" w:rsidR="003F2272" w:rsidRPr="001649C0" w:rsidRDefault="003F2272" w:rsidP="003F2272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  <w: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 xml:space="preserve"> II</w:t>
            </w:r>
          </w:p>
          <w:p w14:paraId="0EB3F308" w14:textId="075A8E4A" w:rsidR="003F2272" w:rsidRPr="001649C0" w:rsidRDefault="003F2272" w:rsidP="003F2272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-familia</w:t>
            </w:r>
            <w:r>
              <w:rPr>
                <w:rFonts w:eastAsia="Calibri" w:cstheme="minorHAnsi"/>
                <w:sz w:val="20"/>
                <w:szCs w:val="20"/>
                <w:lang w:val="es-AR"/>
              </w:rPr>
              <w:t xml:space="preserve"> </w:t>
            </w:r>
          </w:p>
          <w:p w14:paraId="23006BE3" w14:textId="77777777" w:rsidR="003F2272" w:rsidRPr="002D15A5" w:rsidRDefault="003F2272" w:rsidP="00C3419A">
            <w:pPr>
              <w:rPr>
                <w:rFonts w:eastAsia="Calibri" w:cstheme="minorHAnsi"/>
                <w:sz w:val="20"/>
                <w:szCs w:val="20"/>
              </w:rPr>
            </w:pPr>
          </w:p>
          <w:p w14:paraId="21C7E02C" w14:textId="5973313D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5862153A" w14:textId="77777777" w:rsidR="00835728" w:rsidRPr="00E24B57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45D536D9" w14:textId="77777777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3334CB3A" w14:textId="43FA2D8C" w:rsidR="00835728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017E45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377DE4CC" w14:textId="77777777" w:rsidR="00835728" w:rsidRPr="002D15A5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2D15A5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Pronombres</w:t>
            </w:r>
            <w:proofErr w:type="spellEnd"/>
            <w:r w:rsidRPr="002D15A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0F658EE" w14:textId="77777777" w:rsidR="003F2272" w:rsidRPr="00E24B57" w:rsidRDefault="003F2272" w:rsidP="003F2272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</w:p>
          <w:p w14:paraId="25BE5B69" w14:textId="29C2C485" w:rsidR="003F2272" w:rsidRPr="0007657B" w:rsidRDefault="003F2272" w:rsidP="003F2272">
            <w:pPr>
              <w:rPr>
                <w:rFonts w:eastAsia="Calibri" w:cstheme="minorHAnsi"/>
                <w:sz w:val="20"/>
                <w:szCs w:val="20"/>
              </w:rPr>
            </w:pPr>
            <w:r w:rsidRPr="0007657B">
              <w:rPr>
                <w:rFonts w:eastAsia="Calibri" w:cstheme="minorHAnsi"/>
                <w:sz w:val="20"/>
                <w:szCs w:val="20"/>
              </w:rPr>
              <w:t>-</w:t>
            </w:r>
            <w:r>
              <w:rPr>
                <w:rFonts w:eastAsia="Calibri" w:cstheme="minorHAnsi"/>
                <w:sz w:val="20"/>
                <w:szCs w:val="20"/>
              </w:rPr>
              <w:t xml:space="preserve">Presenting my family  </w:t>
            </w:r>
            <w:r w:rsidRPr="0007657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0BEFB68E" w14:textId="04389159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5728" w:rsidRPr="00E24B57" w14:paraId="479753A7" w14:textId="77777777" w:rsidTr="00835728">
        <w:trPr>
          <w:cantSplit/>
          <w:trHeight w:val="2161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22578258" w14:textId="77777777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20"/>
                <w:szCs w:val="24"/>
              </w:rPr>
              <w:t>Year 5</w:t>
            </w:r>
          </w:p>
        </w:tc>
        <w:tc>
          <w:tcPr>
            <w:tcW w:w="2127" w:type="dxa"/>
            <w:shd w:val="clear" w:color="auto" w:fill="FFFFE1"/>
          </w:tcPr>
          <w:p w14:paraId="76296654" w14:textId="77777777" w:rsidR="00835728" w:rsidRPr="00E24B57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</w:p>
          <w:p w14:paraId="365D85AD" w14:textId="77777777" w:rsidR="00835728" w:rsidRPr="0007657B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07657B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Formacion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oraciones</w:t>
            </w:r>
            <w:proofErr w:type="spellEnd"/>
            <w:r w:rsidRPr="0007657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3B1EAD72" w14:textId="4B32DBAD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</w:p>
          <w:p w14:paraId="5DF62DAE" w14:textId="7A278893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-1-100</w:t>
            </w:r>
          </w:p>
          <w:p w14:paraId="643B80FE" w14:textId="589A3DC6" w:rsidR="00835728" w:rsidRPr="001649C0" w:rsidRDefault="00835728" w:rsidP="00C3419A">
            <w:pPr>
              <w:rPr>
                <w:rFonts w:eastAsia="Calibri" w:cstheme="minorHAnsi"/>
                <w:b/>
                <w:color w:val="385623" w:themeColor="accent6" w:themeShade="8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AL</w:t>
            </w:r>
            <w:r w:rsidR="005D01E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F</w:t>
            </w: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 xml:space="preserve">ABETO </w:t>
            </w:r>
            <w:r w:rsidRPr="001649C0">
              <w:rPr>
                <w:rFonts w:eastAsia="Calibri" w:cstheme="minorHAnsi"/>
                <w:b/>
                <w:sz w:val="20"/>
                <w:szCs w:val="20"/>
                <w:lang w:val="es-AR"/>
              </w:rPr>
              <w:t xml:space="preserve">              </w:t>
            </w: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-Como se escribe</w:t>
            </w:r>
          </w:p>
          <w:p w14:paraId="123022EB" w14:textId="019C0863" w:rsidR="00835728" w:rsidRPr="001649C0" w:rsidRDefault="00835728" w:rsidP="00C3419A">
            <w:pPr>
              <w:spacing w:after="200"/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</w:p>
        </w:tc>
        <w:tc>
          <w:tcPr>
            <w:tcW w:w="2552" w:type="dxa"/>
            <w:shd w:val="clear" w:color="auto" w:fill="auto"/>
          </w:tcPr>
          <w:p w14:paraId="1B6EB43D" w14:textId="77777777" w:rsidR="00835728" w:rsidRPr="001649C0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  <w:t>GRAMATICA</w:t>
            </w:r>
          </w:p>
          <w:p w14:paraId="63EB4EC9" w14:textId="28898269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genero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y numero </w:t>
            </w:r>
          </w:p>
          <w:p w14:paraId="64191FEC" w14:textId="3E5CB17D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-Pronombres </w:t>
            </w:r>
          </w:p>
          <w:p w14:paraId="622BF34B" w14:textId="77777777" w:rsidR="00835728" w:rsidRPr="001649C0" w:rsidRDefault="00835728" w:rsidP="00C3419A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</w:p>
          <w:p w14:paraId="5BB846A5" w14:textId="720E7113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E24B57">
              <w:rPr>
                <w:rFonts w:eastAsia="Calibri" w:cstheme="minorHAnsi"/>
                <w:sz w:val="20"/>
                <w:szCs w:val="20"/>
              </w:rPr>
              <w:t>f</w:t>
            </w:r>
            <w:r>
              <w:rPr>
                <w:rFonts w:eastAsia="Calibri" w:cstheme="minorHAnsi"/>
                <w:sz w:val="20"/>
                <w:szCs w:val="20"/>
              </w:rPr>
              <w:t>ormacion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oraciones</w:t>
            </w:r>
            <w:proofErr w:type="spellEnd"/>
          </w:p>
        </w:tc>
        <w:tc>
          <w:tcPr>
            <w:tcW w:w="2410" w:type="dxa"/>
            <w:shd w:val="clear" w:color="auto" w:fill="FFFFE1"/>
          </w:tcPr>
          <w:p w14:paraId="36AF3914" w14:textId="3A8A6DFE" w:rsidR="00835728" w:rsidRPr="001649C0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7B2D88B5" w14:textId="289F4CE2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-Platica</w:t>
            </w:r>
          </w:p>
          <w:p w14:paraId="37DA4719" w14:textId="77777777" w:rsidR="00835728" w:rsidRPr="001649C0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  <w:t>GRAMATICA</w:t>
            </w:r>
          </w:p>
          <w:p w14:paraId="3E38FB31" w14:textId="029F624D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>-Pronombres</w:t>
            </w:r>
          </w:p>
          <w:p w14:paraId="24B1C57F" w14:textId="77777777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B709FA">
              <w:rPr>
                <w:rFonts w:eastAsia="Calibri" w:cstheme="minorHAnsi"/>
                <w:sz w:val="20"/>
                <w:szCs w:val="20"/>
                <w:lang w:val="es-AR"/>
              </w:rPr>
              <w:t>Articulos</w:t>
            </w:r>
            <w:proofErr w:type="spellEnd"/>
          </w:p>
          <w:p w14:paraId="52F27167" w14:textId="77777777" w:rsidR="00907F57" w:rsidRPr="001649C0" w:rsidRDefault="00907F57" w:rsidP="00907F57">
            <w:pPr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9CA432"/>
                <w:sz w:val="20"/>
                <w:szCs w:val="20"/>
                <w:lang w:val="es-AR"/>
              </w:rPr>
              <w:t xml:space="preserve">LOS ANIMALES </w:t>
            </w:r>
          </w:p>
          <w:p w14:paraId="39F55535" w14:textId="77777777" w:rsidR="00907F57" w:rsidRPr="001649C0" w:rsidRDefault="00907F57" w:rsidP="00907F57">
            <w:pPr>
              <w:rPr>
                <w:rFonts w:eastAsia="Calibri" w:cstheme="minorHAnsi"/>
                <w:b/>
                <w:color w:val="2F5496" w:themeColor="accent5" w:themeShade="BF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>
              <w:rPr>
                <w:rFonts w:eastAsia="Calibri" w:cstheme="minorHAnsi"/>
                <w:sz w:val="20"/>
                <w:szCs w:val="20"/>
                <w:lang w:val="es-AR"/>
              </w:rPr>
              <w:t>mascotas</w:t>
            </w:r>
          </w:p>
          <w:p w14:paraId="477B0766" w14:textId="475861EE" w:rsidR="00907F57" w:rsidRPr="00E24B57" w:rsidRDefault="00907F57" w:rsidP="00C341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CE270F4" w14:textId="77777777" w:rsidR="00835728" w:rsidRPr="00B709FA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76142724" w14:textId="77777777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B709FA"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586B0E0B" w14:textId="77777777" w:rsidR="00835728" w:rsidRPr="00B709FA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7C1D6F1F" w14:textId="77777777" w:rsidR="00141C7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r w:rsidR="00141C78" w:rsidRPr="00B709FA">
              <w:rPr>
                <w:rFonts w:eastAsia="Calibri" w:cstheme="minorHAnsi"/>
                <w:sz w:val="20"/>
                <w:szCs w:val="20"/>
              </w:rPr>
              <w:t xml:space="preserve">Me in the world </w:t>
            </w:r>
          </w:p>
          <w:p w14:paraId="63C8816A" w14:textId="103CF672" w:rsidR="00835728" w:rsidRDefault="00141C7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 w:rsidR="00835728"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verbos </w:t>
            </w:r>
            <w:proofErr w:type="spellStart"/>
            <w:r w:rsidR="00835728" w:rsidRPr="001649C0">
              <w:rPr>
                <w:rFonts w:eastAsia="Calibri" w:cstheme="minorHAnsi"/>
                <w:sz w:val="20"/>
                <w:szCs w:val="20"/>
                <w:lang w:val="es-AR"/>
              </w:rPr>
              <w:t>ar</w:t>
            </w:r>
            <w:proofErr w:type="spellEnd"/>
          </w:p>
          <w:p w14:paraId="55D7BDA1" w14:textId="2595180D" w:rsidR="00907F57" w:rsidRPr="001649C0" w:rsidRDefault="00907F57" w:rsidP="00141C78">
            <w:pPr>
              <w:rPr>
                <w:rFonts w:cstheme="minorHAnsi"/>
                <w:sz w:val="20"/>
                <w:szCs w:val="20"/>
                <w:lang w:val="es-AR"/>
              </w:rPr>
            </w:pPr>
          </w:p>
        </w:tc>
        <w:tc>
          <w:tcPr>
            <w:tcW w:w="2409" w:type="dxa"/>
            <w:shd w:val="clear" w:color="auto" w:fill="FFFFE1"/>
          </w:tcPr>
          <w:p w14:paraId="00BCE13E" w14:textId="77777777" w:rsidR="00835728" w:rsidRPr="00B709FA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6919B228" w14:textId="77777777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B709FA"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0AA29C3E" w14:textId="77777777" w:rsidR="00835728" w:rsidRPr="00B709FA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2B7F5243" w14:textId="7B4A7F1B" w:rsidR="00141C7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r w:rsidR="00141C78" w:rsidRPr="00B709FA">
              <w:rPr>
                <w:rFonts w:eastAsia="Calibri" w:cstheme="minorHAnsi"/>
                <w:sz w:val="20"/>
                <w:szCs w:val="20"/>
              </w:rPr>
              <w:t xml:space="preserve">Me in the world </w:t>
            </w:r>
          </w:p>
          <w:p w14:paraId="438573D2" w14:textId="4E839873" w:rsidR="00907F57" w:rsidRDefault="00141C7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 w:rsidR="00835728" w:rsidRPr="00907F57">
              <w:rPr>
                <w:rFonts w:eastAsia="Calibri" w:cstheme="minorHAnsi"/>
                <w:sz w:val="20"/>
                <w:szCs w:val="20"/>
                <w:lang w:val="es-AR"/>
              </w:rPr>
              <w:t xml:space="preserve">verbos </w:t>
            </w:r>
            <w:proofErr w:type="spellStart"/>
            <w:r w:rsidR="00835728" w:rsidRPr="00907F57">
              <w:rPr>
                <w:rFonts w:eastAsia="Calibri" w:cstheme="minorHAnsi"/>
                <w:sz w:val="20"/>
                <w:szCs w:val="20"/>
                <w:lang w:val="es-AR"/>
              </w:rPr>
              <w:t>er</w:t>
            </w:r>
            <w:proofErr w:type="spellEnd"/>
            <w:r w:rsidR="00835728" w:rsidRPr="00907F57">
              <w:rPr>
                <w:rFonts w:eastAsia="Calibri" w:cstheme="minorHAnsi"/>
                <w:sz w:val="20"/>
                <w:szCs w:val="20"/>
                <w:lang w:val="es-AR"/>
              </w:rPr>
              <w:t xml:space="preserve">  </w:t>
            </w:r>
          </w:p>
          <w:p w14:paraId="03103EBC" w14:textId="77777777" w:rsidR="00907F57" w:rsidRPr="001649C0" w:rsidRDefault="00907F57" w:rsidP="00907F57">
            <w:pPr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7030A0"/>
                <w:sz w:val="20"/>
                <w:szCs w:val="20"/>
                <w:lang w:val="es-AR"/>
              </w:rPr>
              <w:t xml:space="preserve">PARTES DEL CUERPO </w:t>
            </w:r>
          </w:p>
          <w:p w14:paraId="56CC9F83" w14:textId="5FDBE3C1" w:rsidR="00907F57" w:rsidRPr="00907F57" w:rsidRDefault="00907F57" w:rsidP="00907F57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sz w:val="20"/>
                <w:szCs w:val="20"/>
                <w:lang w:val="es-AR"/>
              </w:rPr>
              <w:t>-</w:t>
            </w:r>
            <w:r>
              <w:rPr>
                <w:rFonts w:cstheme="minorHAnsi"/>
                <w:sz w:val="20"/>
                <w:szCs w:val="20"/>
                <w:lang w:val="es-AR"/>
              </w:rPr>
              <w:t>Ropas</w:t>
            </w:r>
          </w:p>
          <w:p w14:paraId="5092A0B4" w14:textId="2906B05B" w:rsidR="00835728" w:rsidRPr="00907F57" w:rsidRDefault="00835728" w:rsidP="00C3419A">
            <w:pPr>
              <w:rPr>
                <w:rFonts w:cstheme="minorHAnsi"/>
                <w:sz w:val="20"/>
                <w:szCs w:val="20"/>
                <w:lang w:val="es-AR"/>
              </w:rPr>
            </w:pPr>
          </w:p>
        </w:tc>
        <w:tc>
          <w:tcPr>
            <w:tcW w:w="2694" w:type="dxa"/>
            <w:shd w:val="clear" w:color="auto" w:fill="auto"/>
          </w:tcPr>
          <w:p w14:paraId="42FB2C11" w14:textId="77777777" w:rsidR="00835728" w:rsidRPr="00E24B57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38D6707B" w14:textId="77777777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1808C336" w14:textId="77777777" w:rsidR="00835728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017E45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2335B93F" w14:textId="1577466C" w:rsidR="00835728" w:rsidRPr="002D15A5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2D15A5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texto</w:t>
            </w:r>
            <w:proofErr w:type="spellEnd"/>
            <w:r w:rsidRPr="002D15A5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42C03B7" w14:textId="0284FD6F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5728" w:rsidRPr="00E24B57" w14:paraId="4A4CB072" w14:textId="77777777" w:rsidTr="00835728">
        <w:trPr>
          <w:cantSplit/>
          <w:trHeight w:val="1357"/>
        </w:trPr>
        <w:tc>
          <w:tcPr>
            <w:tcW w:w="567" w:type="dxa"/>
            <w:shd w:val="clear" w:color="auto" w:fill="767171" w:themeFill="background2" w:themeFillShade="80"/>
            <w:textDirection w:val="btLr"/>
          </w:tcPr>
          <w:p w14:paraId="13711526" w14:textId="77777777" w:rsidR="00835728" w:rsidRPr="00E24B57" w:rsidRDefault="00835728" w:rsidP="00C3419A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4"/>
              </w:rPr>
            </w:pPr>
            <w:r w:rsidRPr="00E24B57">
              <w:rPr>
                <w:rFonts w:cstheme="minorHAnsi"/>
                <w:b/>
                <w:color w:val="FFFFFF" w:themeColor="background1"/>
                <w:sz w:val="20"/>
                <w:szCs w:val="24"/>
              </w:rPr>
              <w:t>Year 6</w:t>
            </w:r>
          </w:p>
        </w:tc>
        <w:tc>
          <w:tcPr>
            <w:tcW w:w="2127" w:type="dxa"/>
            <w:shd w:val="clear" w:color="auto" w:fill="FFFFE1"/>
          </w:tcPr>
          <w:p w14:paraId="14A68477" w14:textId="77777777" w:rsidR="00835728" w:rsidRPr="00E24B57" w:rsidRDefault="00835728" w:rsidP="00C3419A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MEET AND GREET </w:t>
            </w:r>
          </w:p>
          <w:p w14:paraId="53348FF6" w14:textId="77777777" w:rsidR="00835728" w:rsidRPr="0007657B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07657B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Formacion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oraciones</w:t>
            </w:r>
            <w:proofErr w:type="spellEnd"/>
            <w:r w:rsidRPr="0007657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283BC31" w14:textId="77777777" w:rsidR="00835728" w:rsidRPr="001649C0" w:rsidRDefault="00835728" w:rsidP="00C3419A">
            <w:pPr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</w:pPr>
            <w:r w:rsidRPr="001649C0">
              <w:rPr>
                <w:rFonts w:cstheme="minorHAnsi"/>
                <w:b/>
                <w:color w:val="FF0000"/>
                <w:sz w:val="20"/>
                <w:szCs w:val="20"/>
                <w:lang w:val="es-AR"/>
              </w:rPr>
              <w:t>LOS NUMEROS</w:t>
            </w:r>
          </w:p>
          <w:p w14:paraId="32D765E3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-1-100</w:t>
            </w:r>
          </w:p>
          <w:p w14:paraId="0C6C9740" w14:textId="00ABAD45" w:rsidR="00835728" w:rsidRPr="001649C0" w:rsidRDefault="00835728" w:rsidP="00C3419A">
            <w:pPr>
              <w:rPr>
                <w:rFonts w:eastAsia="Calibri" w:cstheme="minorHAnsi"/>
                <w:b/>
                <w:color w:val="385623" w:themeColor="accent6" w:themeShade="8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AL</w:t>
            </w:r>
            <w:r w:rsidR="005D01E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>F</w:t>
            </w:r>
            <w:r w:rsidRPr="001649C0">
              <w:rPr>
                <w:rFonts w:eastAsia="Calibri" w:cstheme="minorHAnsi"/>
                <w:b/>
                <w:color w:val="3399FF"/>
                <w:sz w:val="20"/>
                <w:szCs w:val="20"/>
                <w:lang w:val="es-AR"/>
              </w:rPr>
              <w:t xml:space="preserve">ABETO </w:t>
            </w:r>
            <w:r w:rsidRPr="001649C0">
              <w:rPr>
                <w:rFonts w:eastAsia="Calibri" w:cstheme="minorHAnsi"/>
                <w:b/>
                <w:sz w:val="20"/>
                <w:szCs w:val="20"/>
                <w:lang w:val="es-AR"/>
              </w:rPr>
              <w:t xml:space="preserve">              </w:t>
            </w: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-Como se escribe</w:t>
            </w:r>
          </w:p>
          <w:p w14:paraId="7445005C" w14:textId="560B111A" w:rsidR="00835728" w:rsidRPr="001649C0" w:rsidRDefault="00835728" w:rsidP="00C3419A">
            <w:pPr>
              <w:rPr>
                <w:rFonts w:cstheme="minorHAnsi"/>
                <w:color w:val="FFFFFF" w:themeColor="background1"/>
                <w:sz w:val="20"/>
                <w:szCs w:val="20"/>
                <w:lang w:val="es-AR"/>
              </w:rPr>
            </w:pPr>
          </w:p>
        </w:tc>
        <w:tc>
          <w:tcPr>
            <w:tcW w:w="2552" w:type="dxa"/>
            <w:shd w:val="clear" w:color="auto" w:fill="auto"/>
          </w:tcPr>
          <w:p w14:paraId="07242D9F" w14:textId="77777777" w:rsidR="00835728" w:rsidRPr="001649C0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  <w:t>GRAMATICA</w:t>
            </w:r>
          </w:p>
          <w:p w14:paraId="11F6DC7F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proofErr w:type="spellStart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genero</w:t>
            </w:r>
            <w:proofErr w:type="spellEnd"/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 y numero </w:t>
            </w:r>
          </w:p>
          <w:p w14:paraId="46759C4C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 xml:space="preserve">-Pronombres </w:t>
            </w:r>
          </w:p>
          <w:p w14:paraId="28F9F73D" w14:textId="77777777" w:rsidR="00835728" w:rsidRPr="001649C0" w:rsidRDefault="00835728" w:rsidP="00C3419A">
            <w:pPr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1BC313"/>
                <w:sz w:val="20"/>
                <w:szCs w:val="20"/>
                <w:lang w:val="es-AR"/>
              </w:rPr>
              <w:t>MI FAMILIA</w:t>
            </w:r>
          </w:p>
          <w:p w14:paraId="188E9AA8" w14:textId="35F6D452" w:rsidR="00835728" w:rsidRPr="00E24B57" w:rsidRDefault="00835728" w:rsidP="00C3419A">
            <w:pPr>
              <w:rPr>
                <w:rFonts w:eastAsia="Calibri" w:cstheme="minorHAnsi"/>
                <w:b/>
                <w:color w:val="385623" w:themeColor="accent6" w:themeShade="80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E24B57">
              <w:rPr>
                <w:rFonts w:eastAsia="Calibri" w:cstheme="minorHAnsi"/>
                <w:sz w:val="20"/>
                <w:szCs w:val="20"/>
              </w:rPr>
              <w:t>f</w:t>
            </w:r>
            <w:r>
              <w:rPr>
                <w:rFonts w:eastAsia="Calibri" w:cstheme="minorHAnsi"/>
                <w:sz w:val="20"/>
                <w:szCs w:val="20"/>
              </w:rPr>
              <w:t>ormacion</w:t>
            </w:r>
            <w:proofErr w:type="spellEnd"/>
            <w:r>
              <w:rPr>
                <w:rFonts w:eastAsia="Calibri" w:cstheme="minorHAns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oraciones</w:t>
            </w:r>
            <w:proofErr w:type="spellEnd"/>
          </w:p>
          <w:p w14:paraId="162BB40C" w14:textId="2D1CA125" w:rsidR="00835728" w:rsidRPr="00E24B57" w:rsidRDefault="00835728" w:rsidP="00C341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E1"/>
          </w:tcPr>
          <w:p w14:paraId="25FF8559" w14:textId="044465F1" w:rsidR="00835728" w:rsidRPr="001649C0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808000"/>
                <w:sz w:val="20"/>
                <w:szCs w:val="20"/>
                <w:lang w:val="es-AR"/>
              </w:rPr>
              <w:t xml:space="preserve">DUOLINGO </w:t>
            </w:r>
          </w:p>
          <w:p w14:paraId="56AB5D21" w14:textId="77777777" w:rsidR="00835728" w:rsidRPr="001649C0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-Platica</w:t>
            </w:r>
          </w:p>
          <w:p w14:paraId="0A617F04" w14:textId="77777777" w:rsidR="00835728" w:rsidRPr="001649C0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</w:pPr>
            <w:r w:rsidRPr="001649C0">
              <w:rPr>
                <w:rFonts w:eastAsia="Calibri" w:cstheme="minorHAnsi"/>
                <w:b/>
                <w:color w:val="FF6600"/>
                <w:sz w:val="20"/>
                <w:szCs w:val="20"/>
                <w:lang w:val="es-AR"/>
              </w:rPr>
              <w:t>GRAMATICA</w:t>
            </w:r>
          </w:p>
          <w:p w14:paraId="4A9CCF22" w14:textId="514F9817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1649C0"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Pronombres</w:t>
            </w:r>
            <w:proofErr w:type="spellEnd"/>
          </w:p>
          <w:p w14:paraId="5C3263FE" w14:textId="77777777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Articulos</w:t>
            </w:r>
            <w:proofErr w:type="spellEnd"/>
          </w:p>
          <w:p w14:paraId="25A6F61F" w14:textId="62268469" w:rsidR="00907F57" w:rsidRPr="00E24B57" w:rsidRDefault="00907F57" w:rsidP="00C341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-At school</w:t>
            </w:r>
          </w:p>
        </w:tc>
        <w:tc>
          <w:tcPr>
            <w:tcW w:w="2835" w:type="dxa"/>
            <w:shd w:val="clear" w:color="auto" w:fill="auto"/>
          </w:tcPr>
          <w:p w14:paraId="65655B3F" w14:textId="77777777" w:rsidR="00835728" w:rsidRPr="00B709FA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7C6A7200" w14:textId="77777777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B709FA"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2E7756A4" w14:textId="77777777" w:rsidR="00835728" w:rsidRPr="00B709FA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3346C1F7" w14:textId="1878E468" w:rsidR="00835728" w:rsidRPr="00B709FA" w:rsidRDefault="00835728" w:rsidP="00C3419A">
            <w:pPr>
              <w:ind w:right="68"/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r w:rsidR="00141C78" w:rsidRPr="00B709FA">
              <w:rPr>
                <w:rFonts w:eastAsia="Calibri" w:cstheme="minorHAnsi"/>
                <w:sz w:val="20"/>
                <w:szCs w:val="20"/>
              </w:rPr>
              <w:t xml:space="preserve">At school </w:t>
            </w:r>
          </w:p>
          <w:p w14:paraId="113CBADD" w14:textId="59997473" w:rsidR="00907F57" w:rsidRPr="00B709FA" w:rsidRDefault="00907F57" w:rsidP="00C3419A">
            <w:pPr>
              <w:ind w:right="68"/>
              <w:rPr>
                <w:rFonts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-weekend</w:t>
            </w:r>
          </w:p>
        </w:tc>
        <w:tc>
          <w:tcPr>
            <w:tcW w:w="2409" w:type="dxa"/>
            <w:shd w:val="clear" w:color="auto" w:fill="FFFFE1"/>
          </w:tcPr>
          <w:p w14:paraId="419ECCE3" w14:textId="77777777" w:rsidR="00835728" w:rsidRPr="00B709FA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0426EC4C" w14:textId="77777777" w:rsidR="0083572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 w:rsidRPr="00B709FA"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17FD5091" w14:textId="77777777" w:rsidR="00835728" w:rsidRPr="00B709FA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B709FA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7C00B171" w14:textId="5D9F817E" w:rsidR="00141C78" w:rsidRPr="00B709FA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B709FA">
              <w:rPr>
                <w:rFonts w:eastAsia="Calibri" w:cstheme="minorHAnsi"/>
                <w:sz w:val="20"/>
                <w:szCs w:val="20"/>
              </w:rPr>
              <w:t>-</w:t>
            </w:r>
            <w:r w:rsidR="00141C78" w:rsidRPr="00B709FA">
              <w:rPr>
                <w:rFonts w:eastAsia="Calibri" w:cstheme="minorHAnsi"/>
                <w:sz w:val="20"/>
                <w:szCs w:val="20"/>
              </w:rPr>
              <w:t>Me in the world</w:t>
            </w:r>
          </w:p>
          <w:p w14:paraId="03929715" w14:textId="4B37B862" w:rsidR="00141C78" w:rsidRDefault="00141C7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>
              <w:rPr>
                <w:rFonts w:eastAsia="Calibri" w:cstheme="minorHAnsi"/>
                <w:sz w:val="20"/>
                <w:szCs w:val="20"/>
                <w:lang w:val="es-AR"/>
              </w:rPr>
              <w:t>-</w:t>
            </w:r>
            <w:r w:rsidR="00835728" w:rsidRPr="00141C78">
              <w:rPr>
                <w:rFonts w:eastAsia="Calibri" w:cstheme="minorHAnsi"/>
                <w:sz w:val="20"/>
                <w:szCs w:val="20"/>
                <w:lang w:val="es-AR"/>
              </w:rPr>
              <w:t xml:space="preserve">verbos </w:t>
            </w:r>
            <w:proofErr w:type="spellStart"/>
            <w:r w:rsidR="00835728" w:rsidRPr="00141C78">
              <w:rPr>
                <w:rFonts w:eastAsia="Calibri" w:cstheme="minorHAnsi"/>
                <w:sz w:val="20"/>
                <w:szCs w:val="20"/>
                <w:lang w:val="es-AR"/>
              </w:rPr>
              <w:t>er</w:t>
            </w:r>
            <w:proofErr w:type="spellEnd"/>
          </w:p>
          <w:p w14:paraId="6C087934" w14:textId="73FB1CF3" w:rsidR="00835728" w:rsidRPr="00141C78" w:rsidRDefault="00835728" w:rsidP="00C3419A">
            <w:pPr>
              <w:rPr>
                <w:rFonts w:eastAsia="Calibri" w:cstheme="minorHAnsi"/>
                <w:sz w:val="20"/>
                <w:szCs w:val="20"/>
                <w:lang w:val="es-AR"/>
              </w:rPr>
            </w:pPr>
            <w:r w:rsidRPr="00141C78">
              <w:rPr>
                <w:rFonts w:eastAsia="Calibri" w:cstheme="minorHAnsi"/>
                <w:sz w:val="20"/>
                <w:szCs w:val="20"/>
                <w:lang w:val="es-AR"/>
              </w:rPr>
              <w:t xml:space="preserve">  </w:t>
            </w:r>
          </w:p>
          <w:p w14:paraId="61D95B38" w14:textId="28E95D0F" w:rsidR="00835728" w:rsidRPr="00141C78" w:rsidRDefault="00835728" w:rsidP="00C3419A">
            <w:pPr>
              <w:ind w:right="83"/>
              <w:rPr>
                <w:rFonts w:cstheme="minorHAnsi"/>
                <w:sz w:val="20"/>
                <w:szCs w:val="20"/>
                <w:lang w:val="es-AR"/>
              </w:rPr>
            </w:pPr>
          </w:p>
        </w:tc>
        <w:tc>
          <w:tcPr>
            <w:tcW w:w="2694" w:type="dxa"/>
            <w:shd w:val="clear" w:color="auto" w:fill="auto"/>
          </w:tcPr>
          <w:p w14:paraId="1C1EB861" w14:textId="77777777" w:rsidR="00835728" w:rsidRPr="00E24B57" w:rsidRDefault="00835728" w:rsidP="00C3419A">
            <w:pPr>
              <w:rPr>
                <w:rFonts w:eastAsia="Calibri" w:cstheme="minorHAnsi"/>
                <w:b/>
                <w:color w:val="808000"/>
                <w:sz w:val="20"/>
                <w:szCs w:val="20"/>
              </w:rPr>
            </w:pPr>
            <w:r w:rsidRPr="00E24B57">
              <w:rPr>
                <w:rFonts w:eastAsia="Calibri" w:cstheme="minorHAnsi"/>
                <w:b/>
                <w:color w:val="808000"/>
                <w:sz w:val="20"/>
                <w:szCs w:val="20"/>
              </w:rPr>
              <w:t xml:space="preserve">DUOLINGO </w:t>
            </w:r>
          </w:p>
          <w:p w14:paraId="619417B6" w14:textId="77777777" w:rsidR="00835728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E24B57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eastAsia="Calibri" w:cstheme="minorHAnsi"/>
                <w:sz w:val="20"/>
                <w:szCs w:val="20"/>
              </w:rPr>
              <w:t>Platica</w:t>
            </w:r>
            <w:proofErr w:type="spellEnd"/>
          </w:p>
          <w:p w14:paraId="095E7CFC" w14:textId="77777777" w:rsidR="00835728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</w:p>
          <w:p w14:paraId="08ED7730" w14:textId="77777777" w:rsidR="00835728" w:rsidRDefault="00835728" w:rsidP="00C3419A">
            <w:pPr>
              <w:rPr>
                <w:rFonts w:eastAsia="Calibri" w:cstheme="minorHAnsi"/>
                <w:b/>
                <w:color w:val="FF6600"/>
                <w:sz w:val="20"/>
                <w:szCs w:val="20"/>
              </w:rPr>
            </w:pPr>
            <w:r w:rsidRPr="00017E45">
              <w:rPr>
                <w:rFonts w:eastAsia="Calibri" w:cstheme="minorHAnsi"/>
                <w:b/>
                <w:color w:val="FF6600"/>
                <w:sz w:val="20"/>
                <w:szCs w:val="20"/>
              </w:rPr>
              <w:t>GRAMATICA</w:t>
            </w:r>
          </w:p>
          <w:p w14:paraId="1902234A" w14:textId="6C69F2BC" w:rsidR="00835728" w:rsidRPr="002D15A5" w:rsidRDefault="00835728" w:rsidP="00C3419A">
            <w:pPr>
              <w:rPr>
                <w:rFonts w:eastAsia="Calibri" w:cstheme="minorHAnsi"/>
                <w:sz w:val="20"/>
                <w:szCs w:val="20"/>
              </w:rPr>
            </w:pPr>
            <w:r w:rsidRPr="002D15A5">
              <w:rPr>
                <w:rFonts w:eastAsia="Calibri" w:cstheme="minorHAnsi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eastAsia="Calibri" w:cstheme="minorHAnsi"/>
                <w:sz w:val="20"/>
                <w:szCs w:val="20"/>
              </w:rPr>
              <w:t>texto</w:t>
            </w:r>
            <w:proofErr w:type="spellEnd"/>
            <w:r w:rsidRPr="002D15A5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5C4DC8">
              <w:rPr>
                <w:rFonts w:eastAsia="Calibri" w:cstheme="minorHAnsi"/>
                <w:sz w:val="20"/>
                <w:szCs w:val="20"/>
              </w:rPr>
              <w:t>:</w:t>
            </w:r>
            <w:proofErr w:type="gramEnd"/>
            <w:r w:rsidR="005C4DC8">
              <w:rPr>
                <w:rFonts w:eastAsia="Calibri" w:cstheme="minorHAnsi"/>
                <w:sz w:val="20"/>
                <w:szCs w:val="20"/>
              </w:rPr>
              <w:t xml:space="preserve"> Don </w:t>
            </w:r>
            <w:proofErr w:type="spellStart"/>
            <w:r w:rsidR="005C4DC8">
              <w:rPr>
                <w:rFonts w:eastAsia="Calibri" w:cstheme="minorHAnsi"/>
                <w:sz w:val="20"/>
                <w:szCs w:val="20"/>
              </w:rPr>
              <w:t>Quijote</w:t>
            </w:r>
            <w:proofErr w:type="spellEnd"/>
          </w:p>
          <w:p w14:paraId="6A8D5041" w14:textId="52E13A04" w:rsidR="00835728" w:rsidRPr="00E24B57" w:rsidRDefault="00835728" w:rsidP="00C3419A">
            <w:pPr>
              <w:ind w:right="18"/>
              <w:rPr>
                <w:rFonts w:cstheme="minorHAnsi"/>
                <w:sz w:val="20"/>
                <w:szCs w:val="20"/>
              </w:rPr>
            </w:pPr>
          </w:p>
        </w:tc>
      </w:tr>
    </w:tbl>
    <w:p w14:paraId="7B19CF4A" w14:textId="7E3686F4" w:rsidR="00CC04EB" w:rsidRPr="00E24B57" w:rsidRDefault="00CC04EB" w:rsidP="009B1FD4">
      <w:pPr>
        <w:rPr>
          <w:rFonts w:cstheme="minorHAnsi"/>
        </w:rPr>
      </w:pPr>
    </w:p>
    <w:sectPr w:rsidR="00CC04EB" w:rsidRPr="00E24B57" w:rsidSect="00BB54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D9F9A" w14:textId="77777777" w:rsidR="006E4306" w:rsidRDefault="006E4306" w:rsidP="00BB5472">
      <w:pPr>
        <w:spacing w:after="0" w:line="240" w:lineRule="auto"/>
      </w:pPr>
      <w:r>
        <w:separator/>
      </w:r>
    </w:p>
  </w:endnote>
  <w:endnote w:type="continuationSeparator" w:id="0">
    <w:p w14:paraId="0B788981" w14:textId="77777777" w:rsidR="006E4306" w:rsidRDefault="006E4306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72046" w14:textId="77777777" w:rsidR="006E4306" w:rsidRDefault="006E4306" w:rsidP="00BB5472">
      <w:pPr>
        <w:spacing w:after="0" w:line="240" w:lineRule="auto"/>
      </w:pPr>
      <w:r>
        <w:separator/>
      </w:r>
    </w:p>
  </w:footnote>
  <w:footnote w:type="continuationSeparator" w:id="0">
    <w:p w14:paraId="2AC7DD7A" w14:textId="77777777" w:rsidR="006E4306" w:rsidRDefault="006E4306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87B14" w14:textId="77777777" w:rsidR="006E4306" w:rsidRDefault="006E4306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161BD03" wp14:editId="2D3AF92D">
              <wp:simplePos x="0" y="0"/>
              <wp:positionH relativeFrom="margin">
                <wp:posOffset>3899789</wp:posOffset>
              </wp:positionH>
              <wp:positionV relativeFrom="paragraph">
                <wp:posOffset>-269037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1232EF2" id="Group 32" o:spid="_x0000_s1026" style="position:absolute;margin-left:307.05pt;margin-top:-21.2pt;width:76.5pt;height:37.5pt;z-index:-251657216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14:paraId="1889BEA5" w14:textId="4475D1ED" w:rsidR="006E4306" w:rsidRPr="00D6710F" w:rsidRDefault="006E4306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 w:rsidR="00D43BDE">
      <w:rPr>
        <w:rFonts w:ascii="HomewardBound" w:hAnsi="HomewardBound"/>
        <w:color w:val="000080"/>
        <w:sz w:val="24"/>
      </w:rPr>
      <w:t xml:space="preserve">MFL </w:t>
    </w:r>
    <w:r w:rsidRPr="00D6710F">
      <w:rPr>
        <w:rFonts w:ascii="HomewardBound" w:hAnsi="HomewardBound"/>
        <w:color w:val="000080"/>
        <w:sz w:val="24"/>
      </w:rPr>
      <w:t>CURRICULUM</w:t>
    </w:r>
  </w:p>
  <w:p w14:paraId="77638566" w14:textId="77777777" w:rsidR="006E4306" w:rsidRPr="00D6710F" w:rsidRDefault="006E4306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40018281" w14:textId="004BE84E" w:rsidR="006E4306" w:rsidRDefault="006E4306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</w:t>
    </w:r>
    <w:r w:rsidR="00D43BDE">
      <w:rPr>
        <w:rFonts w:ascii="Twinkl Cursive Looped" w:hAnsi="Twinkl Cursive Looped"/>
        <w:b/>
        <w:u w:val="single"/>
      </w:rPr>
      <w:t xml:space="preserve">Spanish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 xml:space="preserve">Yearly </w:t>
    </w:r>
    <w:r w:rsidR="007E4FB8">
      <w:rPr>
        <w:rFonts w:ascii="Twinkl Cursive Looped" w:hAnsi="Twinkl Cursive Looped"/>
        <w:b/>
        <w:u w:val="single"/>
      </w:rPr>
      <w:t>Overview 2022</w:t>
    </w:r>
    <w:r>
      <w:rPr>
        <w:rFonts w:ascii="Twinkl Cursive Looped" w:hAnsi="Twinkl Cursive Looped"/>
        <w:b/>
        <w:u w:val="single"/>
      </w:rPr>
      <w:t>–</w:t>
    </w:r>
    <w:r w:rsidR="007E4FB8">
      <w:rPr>
        <w:rFonts w:ascii="Twinkl Cursive Looped" w:hAnsi="Twinkl Cursive Looped"/>
        <w:b/>
        <w:u w:val="single"/>
      </w:rPr>
      <w:t xml:space="preserve"> 2023</w:t>
    </w:r>
  </w:p>
  <w:p w14:paraId="14F870CC" w14:textId="77777777" w:rsidR="006E4306" w:rsidRPr="00BB5472" w:rsidRDefault="006E4306">
    <w:pPr>
      <w:pStyle w:val="Header"/>
      <w:rPr>
        <w:rFonts w:ascii="Twinkl Cursive Looped" w:hAnsi="Twinkl Cursive Looped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D3BF2"/>
    <w:multiLevelType w:val="hybridMultilevel"/>
    <w:tmpl w:val="F1A4E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46085"/>
    <w:multiLevelType w:val="hybridMultilevel"/>
    <w:tmpl w:val="6652F330"/>
    <w:lvl w:ilvl="0" w:tplc="76F638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94E23"/>
    <w:multiLevelType w:val="hybridMultilevel"/>
    <w:tmpl w:val="9446D2BE"/>
    <w:lvl w:ilvl="0" w:tplc="6C6250A0">
      <w:numFmt w:val="bullet"/>
      <w:lvlText w:val="-"/>
      <w:lvlJc w:val="left"/>
      <w:pPr>
        <w:ind w:left="720" w:hanging="360"/>
      </w:pPr>
      <w:rPr>
        <w:rFonts w:ascii="Lucida Sans" w:eastAsiaTheme="minorHAnsi" w:hAnsi="Lucida 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D068A"/>
    <w:multiLevelType w:val="hybridMultilevel"/>
    <w:tmpl w:val="2F82E6C8"/>
    <w:lvl w:ilvl="0" w:tplc="C3504958">
      <w:numFmt w:val="bullet"/>
      <w:lvlText w:val="-"/>
      <w:lvlJc w:val="left"/>
      <w:pPr>
        <w:ind w:left="720" w:hanging="360"/>
      </w:pPr>
      <w:rPr>
        <w:rFonts w:ascii="Lucida Sans" w:eastAsiaTheme="minorHAnsi" w:hAnsi="Lucida San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72"/>
    <w:rsid w:val="00000445"/>
    <w:rsid w:val="000033B1"/>
    <w:rsid w:val="00017E45"/>
    <w:rsid w:val="000270A6"/>
    <w:rsid w:val="000615E6"/>
    <w:rsid w:val="0007657B"/>
    <w:rsid w:val="00094A4A"/>
    <w:rsid w:val="000D40DB"/>
    <w:rsid w:val="000D4841"/>
    <w:rsid w:val="000E3BE0"/>
    <w:rsid w:val="000E5DBF"/>
    <w:rsid w:val="000F7082"/>
    <w:rsid w:val="00114A31"/>
    <w:rsid w:val="00117F86"/>
    <w:rsid w:val="00123BB5"/>
    <w:rsid w:val="00130735"/>
    <w:rsid w:val="00130A96"/>
    <w:rsid w:val="00141C78"/>
    <w:rsid w:val="00145372"/>
    <w:rsid w:val="001468E0"/>
    <w:rsid w:val="0014744F"/>
    <w:rsid w:val="001649C0"/>
    <w:rsid w:val="00175887"/>
    <w:rsid w:val="00195CB9"/>
    <w:rsid w:val="001A529F"/>
    <w:rsid w:val="001B25B2"/>
    <w:rsid w:val="001E3021"/>
    <w:rsid w:val="002732CB"/>
    <w:rsid w:val="00291F59"/>
    <w:rsid w:val="002B1FDF"/>
    <w:rsid w:val="002D15A5"/>
    <w:rsid w:val="002D6792"/>
    <w:rsid w:val="002E0831"/>
    <w:rsid w:val="002F15F3"/>
    <w:rsid w:val="002F7672"/>
    <w:rsid w:val="00304906"/>
    <w:rsid w:val="00334C9B"/>
    <w:rsid w:val="00342574"/>
    <w:rsid w:val="003460B3"/>
    <w:rsid w:val="0035426B"/>
    <w:rsid w:val="00357961"/>
    <w:rsid w:val="0036753C"/>
    <w:rsid w:val="00370410"/>
    <w:rsid w:val="0038208D"/>
    <w:rsid w:val="003D6ED5"/>
    <w:rsid w:val="003E2E94"/>
    <w:rsid w:val="003E7188"/>
    <w:rsid w:val="003F2272"/>
    <w:rsid w:val="003F4930"/>
    <w:rsid w:val="00411ABE"/>
    <w:rsid w:val="00412211"/>
    <w:rsid w:val="00435856"/>
    <w:rsid w:val="004654C2"/>
    <w:rsid w:val="004730FA"/>
    <w:rsid w:val="00492FA8"/>
    <w:rsid w:val="004968DE"/>
    <w:rsid w:val="004A612C"/>
    <w:rsid w:val="004B13AE"/>
    <w:rsid w:val="004C72A3"/>
    <w:rsid w:val="005307E2"/>
    <w:rsid w:val="0056289A"/>
    <w:rsid w:val="005748B7"/>
    <w:rsid w:val="00586275"/>
    <w:rsid w:val="00595932"/>
    <w:rsid w:val="005A10A9"/>
    <w:rsid w:val="005B6B35"/>
    <w:rsid w:val="005C4DC8"/>
    <w:rsid w:val="005D01E0"/>
    <w:rsid w:val="005F63EE"/>
    <w:rsid w:val="0063235E"/>
    <w:rsid w:val="00666869"/>
    <w:rsid w:val="006C4E12"/>
    <w:rsid w:val="006D6D9C"/>
    <w:rsid w:val="006D7BA9"/>
    <w:rsid w:val="006E4306"/>
    <w:rsid w:val="006E726C"/>
    <w:rsid w:val="0070196B"/>
    <w:rsid w:val="00754A7B"/>
    <w:rsid w:val="00756002"/>
    <w:rsid w:val="007B529B"/>
    <w:rsid w:val="007C2E9C"/>
    <w:rsid w:val="007C6C4B"/>
    <w:rsid w:val="007D15D8"/>
    <w:rsid w:val="007E4FB8"/>
    <w:rsid w:val="007F5DF9"/>
    <w:rsid w:val="0081114A"/>
    <w:rsid w:val="00815B16"/>
    <w:rsid w:val="00822605"/>
    <w:rsid w:val="00835728"/>
    <w:rsid w:val="008358A5"/>
    <w:rsid w:val="00837B48"/>
    <w:rsid w:val="00873C80"/>
    <w:rsid w:val="00886FF0"/>
    <w:rsid w:val="008A36F3"/>
    <w:rsid w:val="008A7BCE"/>
    <w:rsid w:val="008B4F31"/>
    <w:rsid w:val="008B538D"/>
    <w:rsid w:val="008D2A21"/>
    <w:rsid w:val="00907F57"/>
    <w:rsid w:val="00914032"/>
    <w:rsid w:val="009841C8"/>
    <w:rsid w:val="009B1FD4"/>
    <w:rsid w:val="009E1C56"/>
    <w:rsid w:val="00A1119E"/>
    <w:rsid w:val="00A512B3"/>
    <w:rsid w:val="00A65E13"/>
    <w:rsid w:val="00A661AF"/>
    <w:rsid w:val="00A8312D"/>
    <w:rsid w:val="00A871B5"/>
    <w:rsid w:val="00AA3881"/>
    <w:rsid w:val="00AA4D92"/>
    <w:rsid w:val="00B04216"/>
    <w:rsid w:val="00B3436F"/>
    <w:rsid w:val="00B53372"/>
    <w:rsid w:val="00B654EB"/>
    <w:rsid w:val="00B709FA"/>
    <w:rsid w:val="00B92913"/>
    <w:rsid w:val="00BA2169"/>
    <w:rsid w:val="00BA2186"/>
    <w:rsid w:val="00BB5472"/>
    <w:rsid w:val="00BD636A"/>
    <w:rsid w:val="00BD77FA"/>
    <w:rsid w:val="00BE58E8"/>
    <w:rsid w:val="00BF12D8"/>
    <w:rsid w:val="00C11BB6"/>
    <w:rsid w:val="00C14DBC"/>
    <w:rsid w:val="00C322F8"/>
    <w:rsid w:val="00C33CD3"/>
    <w:rsid w:val="00C33F82"/>
    <w:rsid w:val="00C3419A"/>
    <w:rsid w:val="00C562AB"/>
    <w:rsid w:val="00C669A4"/>
    <w:rsid w:val="00C67C9C"/>
    <w:rsid w:val="00C75B1F"/>
    <w:rsid w:val="00C768C6"/>
    <w:rsid w:val="00C81AE6"/>
    <w:rsid w:val="00C91BD3"/>
    <w:rsid w:val="00CA64F0"/>
    <w:rsid w:val="00CB3A87"/>
    <w:rsid w:val="00CB63BE"/>
    <w:rsid w:val="00CC04EB"/>
    <w:rsid w:val="00CC268B"/>
    <w:rsid w:val="00CD3CCE"/>
    <w:rsid w:val="00D34BB2"/>
    <w:rsid w:val="00D36995"/>
    <w:rsid w:val="00D43BDE"/>
    <w:rsid w:val="00D6710F"/>
    <w:rsid w:val="00D77F13"/>
    <w:rsid w:val="00D8222D"/>
    <w:rsid w:val="00D94D65"/>
    <w:rsid w:val="00D978CF"/>
    <w:rsid w:val="00DB50E9"/>
    <w:rsid w:val="00DB5CBF"/>
    <w:rsid w:val="00DC6453"/>
    <w:rsid w:val="00DF14EF"/>
    <w:rsid w:val="00DF4217"/>
    <w:rsid w:val="00E04365"/>
    <w:rsid w:val="00E20B5A"/>
    <w:rsid w:val="00E24B57"/>
    <w:rsid w:val="00E3202F"/>
    <w:rsid w:val="00E36690"/>
    <w:rsid w:val="00E6105D"/>
    <w:rsid w:val="00E712F2"/>
    <w:rsid w:val="00EA672E"/>
    <w:rsid w:val="00ED5626"/>
    <w:rsid w:val="00EE7439"/>
    <w:rsid w:val="00EF1830"/>
    <w:rsid w:val="00EF2B6E"/>
    <w:rsid w:val="00F135C4"/>
    <w:rsid w:val="00F14685"/>
    <w:rsid w:val="00F22B1F"/>
    <w:rsid w:val="00F64672"/>
    <w:rsid w:val="00F75D01"/>
    <w:rsid w:val="00F94797"/>
    <w:rsid w:val="00FD489A"/>
    <w:rsid w:val="00FE5FBD"/>
    <w:rsid w:val="00FE7A0E"/>
    <w:rsid w:val="00FF5277"/>
    <w:rsid w:val="00FF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F7260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2A3"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ListParagraph">
    <w:name w:val="List Paragraph"/>
    <w:basedOn w:val="Normal"/>
    <w:uiPriority w:val="34"/>
    <w:qFormat/>
    <w:rsid w:val="00D34BB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AB8EA-1AF3-4575-935D-DA510B4F1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F0B08ACA</Template>
  <TotalTime>32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Licia De Matos</cp:lastModifiedBy>
  <cp:revision>6</cp:revision>
  <dcterms:created xsi:type="dcterms:W3CDTF">2023-01-16T09:53:00Z</dcterms:created>
  <dcterms:modified xsi:type="dcterms:W3CDTF">2023-01-16T12:24:00Z</dcterms:modified>
</cp:coreProperties>
</file>