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6BF5" w:rsidRDefault="00CA6BF5">
      <w:r>
        <w:t>Maths overview 2022-2023</w:t>
      </w:r>
    </w:p>
    <w:p w:rsidR="008278DA" w:rsidRDefault="003318CB">
      <w:r>
        <w:rPr>
          <w:noProof/>
          <w:lang w:eastAsia="en-GB"/>
        </w:rPr>
        <w:t>d</w:t>
      </w:r>
      <w:bookmarkStart w:id="0" w:name="_GoBack"/>
      <w:bookmarkEnd w:id="0"/>
      <w:r w:rsidR="00CA6BF5">
        <w:rPr>
          <w:noProof/>
          <w:lang w:eastAsia="en-GB"/>
        </w:rPr>
        <w:drawing>
          <wp:inline distT="0" distB="0" distL="0" distR="0" wp14:anchorId="02CACA37" wp14:editId="41B87439">
            <wp:extent cx="8020050" cy="5296068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023645" cy="52984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278DA" w:rsidSect="00CA6BF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6BF5"/>
    <w:rsid w:val="003318CB"/>
    <w:rsid w:val="008278DA"/>
    <w:rsid w:val="00CA6B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4F9030"/>
  <w15:chartTrackingRefBased/>
  <w15:docId w15:val="{5EE862CA-3F87-4F73-A459-3E31EA40EA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318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318C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B2CDDE7</Template>
  <TotalTime>4</TotalTime>
  <Pages>1</Pages>
  <Words>4</Words>
  <Characters>24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Jhaneen Hall</dc:creator>
  <cp:keywords/>
  <dc:description/>
  <cp:lastModifiedBy>Jhaneen Hall</cp:lastModifiedBy>
  <cp:revision>2</cp:revision>
  <cp:lastPrinted>2022-07-12T12:33:00Z</cp:lastPrinted>
  <dcterms:created xsi:type="dcterms:W3CDTF">2022-07-12T12:31:00Z</dcterms:created>
  <dcterms:modified xsi:type="dcterms:W3CDTF">2022-07-12T12:36:00Z</dcterms:modified>
</cp:coreProperties>
</file>