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0"/>
        <w:gridCol w:w="1868"/>
        <w:gridCol w:w="1875"/>
        <w:gridCol w:w="2350"/>
        <w:gridCol w:w="1869"/>
        <w:gridCol w:w="1876"/>
        <w:gridCol w:w="2350"/>
      </w:tblGrid>
      <w:tr w:rsidR="00BB5472" w:rsidTr="00BB5472">
        <w:tc>
          <w:tcPr>
            <w:tcW w:w="1760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Year Group</w:t>
            </w:r>
          </w:p>
        </w:tc>
        <w:tc>
          <w:tcPr>
            <w:tcW w:w="1868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Autumn 1</w:t>
            </w:r>
          </w:p>
        </w:tc>
        <w:tc>
          <w:tcPr>
            <w:tcW w:w="1875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Autumn 2</w:t>
            </w:r>
          </w:p>
        </w:tc>
        <w:tc>
          <w:tcPr>
            <w:tcW w:w="2350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Spring 1</w:t>
            </w:r>
          </w:p>
        </w:tc>
        <w:tc>
          <w:tcPr>
            <w:tcW w:w="1869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Spring 2</w:t>
            </w:r>
          </w:p>
        </w:tc>
        <w:tc>
          <w:tcPr>
            <w:tcW w:w="1876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Summer 1</w:t>
            </w:r>
          </w:p>
        </w:tc>
        <w:tc>
          <w:tcPr>
            <w:tcW w:w="2350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Summer 2</w:t>
            </w:r>
          </w:p>
        </w:tc>
      </w:tr>
      <w:tr w:rsidR="00F9588A" w:rsidTr="001B0E7A">
        <w:trPr>
          <w:trHeight w:val="519"/>
        </w:trPr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1</w:t>
            </w:r>
          </w:p>
        </w:tc>
        <w:tc>
          <w:tcPr>
            <w:tcW w:w="1868" w:type="dxa"/>
          </w:tcPr>
          <w:p w:rsidR="00F9588A" w:rsidRPr="00E42E12" w:rsidRDefault="002B43AC" w:rsidP="00F9588A">
            <w:pPr>
              <w:jc w:val="center"/>
              <w:rPr>
                <w:rFonts w:ascii="Lucida Sans" w:hAnsi="Lucida Sans" w:cstheme="minorHAnsi"/>
                <w:sz w:val="20"/>
                <w:szCs w:val="20"/>
              </w:rPr>
            </w:pPr>
            <w:r w:rsidRPr="00E42E12">
              <w:rPr>
                <w:rFonts w:ascii="Lucida Sans" w:hAnsi="Lucida Sans"/>
                <w:sz w:val="20"/>
              </w:rPr>
              <w:t>Computing systems and networks – Technology around us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2B43AC" w:rsidP="00F9588A">
            <w:pPr>
              <w:jc w:val="center"/>
              <w:rPr>
                <w:rFonts w:ascii="Lucida Sans" w:hAnsi="Lucida Sans"/>
                <w:sz w:val="20"/>
              </w:rPr>
            </w:pPr>
            <w:r w:rsidRPr="00E42E12">
              <w:rPr>
                <w:rFonts w:ascii="Lucida Sans" w:hAnsi="Lucida Sans"/>
                <w:sz w:val="20"/>
              </w:rPr>
              <w:t>Creating media – Digital writing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2B43AC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  <w:sz w:val="20"/>
              </w:rPr>
              <w:t>Creating media- Digital painting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43AC" w:rsidRPr="00E42E12" w:rsidRDefault="002B43AC" w:rsidP="002B43AC">
            <w:pPr>
              <w:jc w:val="center"/>
              <w:rPr>
                <w:rFonts w:ascii="Lucida Sans" w:hAnsi="Lucida Sans"/>
                <w:sz w:val="20"/>
              </w:rPr>
            </w:pPr>
            <w:r w:rsidRPr="00E42E12">
              <w:rPr>
                <w:rFonts w:ascii="Lucida Sans" w:hAnsi="Lucida Sans"/>
                <w:sz w:val="20"/>
              </w:rPr>
              <w:t>Programming-</w:t>
            </w:r>
          </w:p>
          <w:p w:rsidR="00F9588A" w:rsidRPr="00E42E12" w:rsidRDefault="002B43AC" w:rsidP="002B43AC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  <w:sz w:val="20"/>
              </w:rPr>
              <w:t>Robot algorithms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2B43AC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  <w:sz w:val="20"/>
              </w:rPr>
              <w:t>Data and information – Grouping data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2B43AC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Online safety and Google Classroom</w:t>
            </w:r>
          </w:p>
        </w:tc>
      </w:tr>
      <w:tr w:rsidR="00F9588A" w:rsidTr="001B0E7A"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2</w:t>
            </w:r>
          </w:p>
        </w:tc>
        <w:tc>
          <w:tcPr>
            <w:tcW w:w="1868" w:type="dxa"/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Online safety and Google Classroom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Digital photography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Computing systems and networks – IT around us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Data and information – Grouping data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  <w:p w:rsidR="00F9588A" w:rsidRPr="00E42E12" w:rsidRDefault="00B9052F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Creating music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Introduction to animation</w:t>
            </w:r>
          </w:p>
        </w:tc>
      </w:tr>
      <w:tr w:rsidR="00F9588A" w:rsidTr="001B0E7A">
        <w:trPr>
          <w:trHeight w:val="404"/>
        </w:trPr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3</w:t>
            </w:r>
          </w:p>
        </w:tc>
        <w:tc>
          <w:tcPr>
            <w:tcW w:w="1868" w:type="dxa"/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Online safety and Google Classroom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Desktop Publishing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Computing systems and networks</w:t>
            </w:r>
          </w:p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Sequencing music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Creating animation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 xml:space="preserve"> </w:t>
            </w: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 xml:space="preserve">Data and </w:t>
            </w:r>
            <w:r w:rsidR="001B0E7A" w:rsidRPr="00E42E12">
              <w:rPr>
                <w:rFonts w:ascii="Lucida Sans" w:hAnsi="Lucida Sans"/>
              </w:rPr>
              <w:t>information</w:t>
            </w:r>
          </w:p>
        </w:tc>
      </w:tr>
      <w:tr w:rsidR="00F9588A" w:rsidTr="001B0E7A"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4</w:t>
            </w:r>
          </w:p>
        </w:tc>
        <w:tc>
          <w:tcPr>
            <w:tcW w:w="1868" w:type="dxa"/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Online safety and Google Classroom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 xml:space="preserve">Photo Editing </w:t>
            </w:r>
          </w:p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Audio Editing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  <w:p w:rsidR="00F9588A" w:rsidRPr="00E42E12" w:rsidRDefault="00D2263D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Repetition in Shapes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Repetition in Games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F9588A" w:rsidRPr="00E42E12" w:rsidRDefault="00D2263D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Data Logging</w:t>
            </w:r>
          </w:p>
        </w:tc>
      </w:tr>
      <w:tr w:rsidR="00F9588A" w:rsidTr="00E42E12">
        <w:trPr>
          <w:trHeight w:val="1093"/>
        </w:trPr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5</w:t>
            </w:r>
          </w:p>
        </w:tc>
        <w:tc>
          <w:tcPr>
            <w:tcW w:w="1868" w:type="dxa"/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Online safety and Google Classroom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F9588A" w:rsidRPr="00E42E12" w:rsidRDefault="002B43AC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Video Production </w:t>
            </w:r>
            <w:r w:rsidRPr="00E42E12">
              <w:rPr>
                <w:rFonts w:ascii="Lucida Sans" w:hAnsi="Lucida Sans"/>
              </w:rPr>
              <w:t xml:space="preserve"> 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F9588A" w:rsidRPr="00E42E12" w:rsidRDefault="002B43AC" w:rsidP="002B43AC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Vector Drawing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263D" w:rsidRPr="00E42E12" w:rsidRDefault="00D2263D" w:rsidP="00D2263D">
            <w:pPr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 xml:space="preserve">Data and information </w:t>
            </w:r>
          </w:p>
          <w:p w:rsidR="00F9588A" w:rsidRPr="00E42E12" w:rsidRDefault="00F9588A" w:rsidP="00D2263D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263D" w:rsidRPr="00E42E12" w:rsidRDefault="00D2263D" w:rsidP="00D2263D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 xml:space="preserve">Programming: </w:t>
            </w:r>
          </w:p>
          <w:p w:rsidR="00F9588A" w:rsidRPr="00E42E12" w:rsidRDefault="00D2263D" w:rsidP="00D2263D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Selection in</w:t>
            </w:r>
            <w:r w:rsidRPr="00E42E12">
              <w:rPr>
                <w:rFonts w:ascii="Lucida Sans" w:hAnsi="Lucida Sans"/>
              </w:rPr>
              <w:t xml:space="preserve"> quizzes</w:t>
            </w:r>
            <w:r w:rsidR="004F6A85" w:rsidRPr="00E42E12">
              <w:rPr>
                <w:rFonts w:ascii="Lucida Sans" w:hAnsi="Lucida Sans"/>
              </w:rPr>
              <w:t xml:space="preserve"> 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D2263D" w:rsidRPr="00E42E12" w:rsidRDefault="00D2263D" w:rsidP="00D2263D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 xml:space="preserve">Programming 2 – </w:t>
            </w:r>
          </w:p>
          <w:p w:rsidR="00D2263D" w:rsidRPr="00E42E12" w:rsidRDefault="00D2263D" w:rsidP="00D2263D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Selection of </w:t>
            </w:r>
            <w:r w:rsidRPr="00E42E12">
              <w:rPr>
                <w:rFonts w:ascii="Lucida Sans" w:hAnsi="Lucida Sans"/>
              </w:rPr>
              <w:t>physical com</w:t>
            </w:r>
            <w:bookmarkStart w:id="0" w:name="_GoBack"/>
            <w:bookmarkEnd w:id="0"/>
            <w:r w:rsidRPr="00E42E12">
              <w:rPr>
                <w:rFonts w:ascii="Lucida Sans" w:hAnsi="Lucida Sans"/>
              </w:rPr>
              <w:t xml:space="preserve">puting </w:t>
            </w:r>
          </w:p>
          <w:p w:rsidR="00F9588A" w:rsidRPr="00E42E12" w:rsidRDefault="00F9588A" w:rsidP="00E9710B">
            <w:pPr>
              <w:jc w:val="center"/>
              <w:rPr>
                <w:rFonts w:ascii="Lucida Sans" w:hAnsi="Lucida Sans"/>
              </w:rPr>
            </w:pPr>
          </w:p>
        </w:tc>
      </w:tr>
      <w:tr w:rsidR="00F9588A" w:rsidTr="001B0E7A">
        <w:trPr>
          <w:trHeight w:val="1357"/>
        </w:trPr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6</w:t>
            </w:r>
          </w:p>
        </w:tc>
        <w:tc>
          <w:tcPr>
            <w:tcW w:w="1868" w:type="dxa"/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Online safety and Google Classroom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2B43AC" w:rsidRPr="00E42E12" w:rsidRDefault="002B43AC" w:rsidP="002B43AC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Creating media-</w:t>
            </w:r>
          </w:p>
          <w:p w:rsidR="00F9588A" w:rsidRPr="00E42E12" w:rsidRDefault="002B43AC" w:rsidP="002B43AC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Website creation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2B43AC" w:rsidRPr="00E42E12" w:rsidRDefault="002B43AC" w:rsidP="002B43AC">
            <w:pPr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 xml:space="preserve">Programming- </w:t>
            </w:r>
            <w:r>
              <w:rPr>
                <w:rFonts w:ascii="Lucida Sans" w:hAnsi="Lucida Sans"/>
              </w:rPr>
              <w:t>Senses</w:t>
            </w:r>
            <w:r w:rsidRPr="00E42E12">
              <w:rPr>
                <w:rFonts w:ascii="Lucida Sans" w:hAnsi="Lucida Sans"/>
              </w:rPr>
              <w:t xml:space="preserve"> </w:t>
            </w:r>
          </w:p>
          <w:p w:rsidR="00F9588A" w:rsidRPr="00E42E12" w:rsidRDefault="00F9588A" w:rsidP="004E2167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2B43AC" w:rsidRPr="00E42E12" w:rsidRDefault="002B43AC" w:rsidP="002B43AC">
            <w:pPr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Programming-</w:t>
            </w:r>
          </w:p>
          <w:p w:rsidR="00F9588A" w:rsidRPr="00E42E12" w:rsidRDefault="002B43AC" w:rsidP="002B43AC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Variables in games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  <w:p w:rsidR="00F9588A" w:rsidRPr="00E42E12" w:rsidRDefault="002B43AC" w:rsidP="002B43AC">
            <w:pPr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Data and Information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167" w:rsidRDefault="004E2167" w:rsidP="00F9588A">
            <w:pPr>
              <w:jc w:val="center"/>
              <w:rPr>
                <w:rFonts w:ascii="Lucida Sans" w:hAnsi="Lucida Sans"/>
              </w:rPr>
            </w:pPr>
          </w:p>
          <w:p w:rsidR="00F9588A" w:rsidRPr="00E42E12" w:rsidRDefault="002B43AC" w:rsidP="004F6A85">
            <w:pPr>
              <w:jc w:val="center"/>
              <w:rPr>
                <w:rFonts w:ascii="Lucida Sans" w:hAnsi="Lucida Sans"/>
              </w:rPr>
            </w:pPr>
            <w:r w:rsidRPr="00E42E12">
              <w:rPr>
                <w:rFonts w:ascii="Lucida Sans" w:hAnsi="Lucida Sans"/>
              </w:rPr>
              <w:t>Creating media- 3D modelling</w:t>
            </w:r>
          </w:p>
        </w:tc>
      </w:tr>
    </w:tbl>
    <w:p w:rsidR="00CC04EB" w:rsidRDefault="00CC04EB"/>
    <w:sectPr w:rsidR="00CC04EB" w:rsidSect="00BB54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52F" w:rsidRDefault="00B9052F" w:rsidP="00BB5472">
      <w:pPr>
        <w:spacing w:after="0" w:line="240" w:lineRule="auto"/>
      </w:pPr>
      <w:r>
        <w:separator/>
      </w:r>
    </w:p>
  </w:endnote>
  <w:endnote w:type="continuationSeparator" w:id="0">
    <w:p w:rsidR="00B9052F" w:rsidRDefault="00B9052F" w:rsidP="00BB5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omewardBoun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52F" w:rsidRDefault="00B9052F" w:rsidP="00BB5472">
      <w:pPr>
        <w:spacing w:after="0" w:line="240" w:lineRule="auto"/>
      </w:pPr>
      <w:r>
        <w:separator/>
      </w:r>
    </w:p>
  </w:footnote>
  <w:footnote w:type="continuationSeparator" w:id="0">
    <w:p w:rsidR="00B9052F" w:rsidRDefault="00B9052F" w:rsidP="00BB5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 w:rsidP="00D6710F"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E0C8828" wp14:editId="71D04B4F">
              <wp:simplePos x="0" y="0"/>
              <wp:positionH relativeFrom="margin">
                <wp:align>center</wp:align>
              </wp:positionH>
              <wp:positionV relativeFrom="paragraph">
                <wp:posOffset>-20320</wp:posOffset>
              </wp:positionV>
              <wp:extent cx="971550" cy="476250"/>
              <wp:effectExtent l="19050" t="19050" r="38100" b="19050"/>
              <wp:wrapNone/>
              <wp:docPr id="32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1550" cy="476250"/>
                        <a:chOff x="1830" y="1440"/>
                        <a:chExt cx="2805" cy="1515"/>
                      </a:xfrm>
                    </wpg:grpSpPr>
                    <wpg:grpSp>
                      <wpg:cNvPr id="33" name="Group 3"/>
                      <wpg:cNvGrpSpPr>
                        <a:grpSpLocks/>
                      </wpg:cNvGrpSpPr>
                      <wpg:grpSpPr bwMode="auto">
                        <a:xfrm>
                          <a:off x="1830" y="1440"/>
                          <a:ext cx="2805" cy="1515"/>
                          <a:chOff x="1800" y="1440"/>
                          <a:chExt cx="2805" cy="1515"/>
                        </a:xfrm>
                      </wpg:grpSpPr>
                      <pic:pic xmlns:pic="http://schemas.openxmlformats.org/drawingml/2006/picture">
                        <pic:nvPicPr>
                          <pic:cNvPr id="3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440"/>
                            <a:ext cx="2805" cy="1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990" y="2730"/>
                            <a:ext cx="615" cy="2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AutoShap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0" y="2520"/>
                            <a:ext cx="61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3915" y="2520"/>
                            <a:ext cx="69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915" y="2115"/>
                            <a:ext cx="465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2115"/>
                            <a:ext cx="615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1770"/>
                            <a:ext cx="360" cy="5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600" y="1725"/>
                            <a:ext cx="540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AutoShap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85" y="1590"/>
                            <a:ext cx="10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AutoShape 1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210" y="1440"/>
                            <a:ext cx="135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3060" y="1440"/>
                            <a:ext cx="150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AutoShape 1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7" name="AutoShap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90"/>
                            <a:ext cx="75" cy="54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AutoShape 1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510" cy="3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AutoShape 1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330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15"/>
                            <a:ext cx="660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" name="AutoShape 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30"/>
                            <a:ext cx="495" cy="39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2" name="AutoShape 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00" y="2520"/>
                            <a:ext cx="64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800" y="2520"/>
                            <a:ext cx="645" cy="1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875" y="2955"/>
                            <a:ext cx="273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55" name="AutoShape 25"/>
                      <wps:cNvCnPr>
                        <a:cxnSpLocks noChangeShapeType="1"/>
                      </wps:cNvCnPr>
                      <wps:spPr bwMode="auto">
                        <a:xfrm flipV="1">
                          <a:off x="1830" y="2730"/>
                          <a:ext cx="645" cy="22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2D1734" id="Group 32" o:spid="_x0000_s1026" style="position:absolute;margin-left:0;margin-top:-1.6pt;width:76.5pt;height:37.5pt;z-index:-251657216;mso-position-horizontal:center;mso-position-horizontal-relative:margin" coordorigin="1830,1440" coordsize="280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">
              <v:group id="Group 3" o:spid="_x0000_s1027" style="position:absolute;left:1830;top:1440;width:2805;height:1515" coordorigin="1800,1440" coordsize="2805,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800;top:1440;width:2805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">
                  <v:imagedata r:id="rId2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9" type="#_x0000_t32" style="position:absolute;left:3990;top:2730;width:615;height:2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" strokecolor="#fc0" strokeweight="2.5pt">
                  <v:shadow color="#868686"/>
                </v:shape>
                <v:shape id="AutoShape 6" o:spid="_x0000_s1030" type="#_x0000_t32" style="position:absolute;left:3990;top:2520;width:615;height:2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" strokecolor="#fc0" strokeweight="2.5pt">
                  <v:shadow color="#868686"/>
                </v:shape>
                <v:shape id="AutoShape 7" o:spid="_x0000_s1031" type="#_x0000_t32" style="position:absolute;left:3915;top:2520;width:6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" strokecolor="#fc0" strokeweight="2.5pt">
                  <v:shadow color="#868686"/>
                </v:shape>
                <v:shape id="AutoShape 8" o:spid="_x0000_s1032" type="#_x0000_t32" style="position:absolute;left:3915;top:2115;width:465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" strokecolor="#fc0" strokeweight="2.5pt">
                  <v:shadow color="#868686"/>
                </v:shape>
                <v:shape id="AutoShape 9" o:spid="_x0000_s1033" type="#_x0000_t32" style="position:absolute;left:3765;top:2115;width:615;height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" strokecolor="#fc0" strokeweight="2.5pt">
                  <v:shadow color="#868686"/>
                </v:shape>
                <v:shape id="AutoShape 10" o:spid="_x0000_s1034" type="#_x0000_t32" style="position:absolute;left:3765;top:1770;width:360;height: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" strokecolor="#fc0" strokeweight="2.5pt">
                  <v:shadow color="#868686"/>
                </v:shape>
                <v:shape id="AutoShape 11" o:spid="_x0000_s1035" type="#_x0000_t32" style="position:absolute;left:3600;top:1725;width:540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" strokecolor="#fc0" strokeweight="2.5pt">
                  <v:shadow color="#868686"/>
                </v:shape>
                <v:shape id="AutoShape 12" o:spid="_x0000_s1036" type="#_x0000_t32" style="position:absolute;left:3585;top:1590;width:10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" strokecolor="#fc0" strokeweight="2.5pt">
                  <v:shadow color="#868686"/>
                </v:shape>
                <v:shape id="AutoShape 13" o:spid="_x0000_s1037" type="#_x0000_t32" style="position:absolute;left:3345;top:1545;width:34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" strokecolor="#fc0" strokeweight="2.5pt">
                  <v:shadow color="#868686"/>
                </v:shape>
                <v:shape id="AutoShape 14" o:spid="_x0000_s1038" type="#_x0000_t32" style="position:absolute;left:3210;top:1440;width:135;height:6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" strokecolor="#fc0" strokeweight="2.5pt">
                  <v:shadow color="#868686"/>
                </v:shape>
                <v:shape id="AutoShape 15" o:spid="_x0000_s1039" type="#_x0000_t32" style="position:absolute;left:3060;top:1440;width:150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" strokecolor="#fc0" strokeweight="2.5pt">
                  <v:shadow color="#868686"/>
                </v:shape>
                <v:shape id="AutoShape 16" o:spid="_x0000_s1040" type="#_x0000_t32" style="position:absolute;left:2715;top:1545;width:345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" strokecolor="#fc0" strokeweight="2.5pt">
                  <v:shadow color="#868686"/>
                </v:shape>
                <v:shape id="AutoShape 17" o:spid="_x0000_s1041" type="#_x0000_t32" style="position:absolute;left:2715;top:1590;width:75;height:5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" strokecolor="#fc0" strokeweight="2.5pt">
                  <v:shadow color="#868686"/>
                </v:shape>
                <v:shape id="AutoShape 18" o:spid="_x0000_s1042" type="#_x0000_t32" style="position:absolute;left:2280;top:1770;width:510;height:3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" strokecolor="#fc0" strokeweight="2.5pt">
                  <v:shadow color="#868686"/>
                </v:shape>
                <v:shape id="AutoShape 19" o:spid="_x0000_s1043" type="#_x0000_t32" style="position:absolute;left:2280;top:1770;width:330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" strokecolor="#fc0" strokeweight="2.5pt">
                  <v:shadow color="#868686"/>
                </v:shape>
                <v:shape id="AutoShape 20" o:spid="_x0000_s1044" type="#_x0000_t32" style="position:absolute;left:1950;top:2115;width:660;height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" strokecolor="#fc0" strokeweight="2.5pt">
                  <v:shadow color="#868686"/>
                </v:shape>
                <v:shape id="AutoShape 21" o:spid="_x0000_s1045" type="#_x0000_t32" style="position:absolute;left:1950;top:2130;width:495;height:3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" strokecolor="#fc0" strokeweight="2.5pt">
                  <v:shadow color="#868686"/>
                </v:shape>
                <v:shape id="AutoShape 22" o:spid="_x0000_s1046" type="#_x0000_t32" style="position:absolute;left:1800;top:2520;width:645;height:2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" strokecolor="#fc0" strokeweight="2.5pt">
                  <v:shadow color="#868686"/>
                </v:shape>
                <v:shape id="AutoShape 23" o:spid="_x0000_s1047" type="#_x0000_t32" style="position:absolute;left:1800;top:2520;width:64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" strokecolor="#fc0" strokeweight="2.5pt">
                  <v:shadow color="#868686"/>
                </v:shape>
                <v:shape id="AutoShape 24" o:spid="_x0000_s1048" type="#_x0000_t32" style="position:absolute;left:1875;top:2955;width:27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" strokecolor="#fc0" strokeweight="2.5pt">
                  <v:shadow color="#868686"/>
                </v:shape>
              </v:group>
              <v:shape id="AutoShape 25" o:spid="_x0000_s1049" type="#_x0000_t32" style="position:absolute;left:1830;top:2730;width:645;height:2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" strokecolor="#ffc000" strokeweight="2.5pt">
                <v:shadow color="#868686"/>
              </v:shape>
              <w10:wrap anchorx="margin"/>
            </v:group>
          </w:pict>
        </mc:Fallback>
      </mc:AlternateContent>
    </w:r>
  </w:p>
  <w:p w:rsidR="00B9052F" w:rsidRPr="00D6710F" w:rsidRDefault="00B9052F" w:rsidP="00D6710F"/>
  <w:p w:rsidR="00B9052F" w:rsidRPr="00D6710F" w:rsidRDefault="00B9052F" w:rsidP="00DB5CBF">
    <w:pPr>
      <w:pStyle w:val="Heading1"/>
      <w:rPr>
        <w:color w:val="000080"/>
        <w:sz w:val="24"/>
      </w:rPr>
    </w:pPr>
    <w:r w:rsidRPr="00D6710F">
      <w:rPr>
        <w:rFonts w:ascii="HomewardBound" w:hAnsi="HomewardBound"/>
        <w:color w:val="000080"/>
        <w:sz w:val="24"/>
      </w:rPr>
      <w:t>BOND PRIMARY</w:t>
    </w:r>
    <w:r w:rsidRPr="00D6710F">
      <w:rPr>
        <w:color w:val="000080"/>
        <w:sz w:val="24"/>
      </w:rPr>
      <w:t xml:space="preserve"> </w:t>
    </w:r>
    <w:r w:rsidRPr="00D6710F">
      <w:rPr>
        <w:rFonts w:ascii="HomewardBound" w:hAnsi="HomewardBound"/>
        <w:color w:val="000080"/>
        <w:sz w:val="24"/>
      </w:rPr>
      <w:t xml:space="preserve">SCHOOL </w:t>
    </w:r>
    <w:r>
      <w:rPr>
        <w:rFonts w:ascii="HomewardBound" w:hAnsi="HomewardBound"/>
        <w:color w:val="000080"/>
        <w:sz w:val="24"/>
      </w:rPr>
      <w:t>Computing curriculum</w:t>
    </w:r>
  </w:p>
  <w:p w:rsidR="00B9052F" w:rsidRPr="00D6710F" w:rsidRDefault="00B9052F" w:rsidP="00DB5CBF">
    <w:pPr>
      <w:jc w:val="center"/>
      <w:rPr>
        <w:rFonts w:ascii="Twinkl Cursive Looped" w:hAnsi="Twinkl Cursive Looped"/>
        <w:sz w:val="24"/>
        <w:szCs w:val="24"/>
      </w:rPr>
    </w:pPr>
    <w:r w:rsidRPr="00D6710F">
      <w:rPr>
        <w:rFonts w:ascii="Twinkl Cursive Looped" w:hAnsi="Twinkl Cursive Looped"/>
        <w:i/>
        <w:color w:val="000080"/>
        <w:sz w:val="24"/>
        <w:szCs w:val="24"/>
      </w:rPr>
      <w:t>Working together to create confident lifelong learners</w:t>
    </w:r>
  </w:p>
  <w:p w:rsidR="00B9052F" w:rsidRDefault="00B9052F">
    <w:pPr>
      <w:pStyle w:val="Header"/>
      <w:rPr>
        <w:rFonts w:ascii="Twinkl Cursive Looped" w:hAnsi="Twinkl Cursive Looped"/>
        <w:b/>
        <w:u w:val="single"/>
      </w:rPr>
    </w:pPr>
    <w:r>
      <w:rPr>
        <w:rFonts w:ascii="Twinkl Cursive Looped" w:hAnsi="Twinkl Cursive Looped"/>
        <w:b/>
        <w:u w:val="single"/>
      </w:rPr>
      <w:t xml:space="preserve">Whole School Computing </w:t>
    </w:r>
    <w:r w:rsidRPr="00BB5472">
      <w:rPr>
        <w:rFonts w:ascii="Twinkl Cursive Looped" w:hAnsi="Twinkl Cursive Looped"/>
        <w:b/>
        <w:u w:val="single"/>
      </w:rPr>
      <w:t xml:space="preserve">Curriculum </w:t>
    </w:r>
    <w:r>
      <w:rPr>
        <w:rFonts w:ascii="Twinkl Cursive Looped" w:hAnsi="Twinkl Cursive Looped"/>
        <w:b/>
        <w:u w:val="single"/>
      </w:rPr>
      <w:t xml:space="preserve">Yearly </w:t>
    </w:r>
    <w:r w:rsidR="00FA63D1">
      <w:rPr>
        <w:rFonts w:ascii="Twinkl Cursive Looped" w:hAnsi="Twinkl Cursive Looped"/>
        <w:b/>
        <w:u w:val="single"/>
      </w:rPr>
      <w:t>Overview 2022</w:t>
    </w:r>
    <w:r w:rsidRPr="00BB5472">
      <w:rPr>
        <w:rFonts w:ascii="Twinkl Cursive Looped" w:hAnsi="Twinkl Cursive Looped"/>
        <w:b/>
        <w:u w:val="single"/>
      </w:rPr>
      <w:t xml:space="preserve"> </w:t>
    </w:r>
    <w:r>
      <w:rPr>
        <w:rFonts w:ascii="Twinkl Cursive Looped" w:hAnsi="Twinkl Cursive Looped"/>
        <w:b/>
        <w:u w:val="single"/>
      </w:rPr>
      <w:t>–</w:t>
    </w:r>
    <w:r w:rsidR="00FA63D1">
      <w:rPr>
        <w:rFonts w:ascii="Twinkl Cursive Looped" w:hAnsi="Twinkl Cursive Looped"/>
        <w:b/>
        <w:u w:val="single"/>
      </w:rPr>
      <w:t xml:space="preserve"> 2023</w:t>
    </w:r>
  </w:p>
  <w:p w:rsidR="00B9052F" w:rsidRPr="00BB5472" w:rsidRDefault="00B9052F">
    <w:pPr>
      <w:pStyle w:val="Header"/>
      <w:rPr>
        <w:rFonts w:ascii="Twinkl Cursive Looped" w:hAnsi="Twinkl Cursive Looped"/>
        <w:b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472"/>
    <w:rsid w:val="00071A61"/>
    <w:rsid w:val="00094A4A"/>
    <w:rsid w:val="000E5DBF"/>
    <w:rsid w:val="000F7082"/>
    <w:rsid w:val="001B0E7A"/>
    <w:rsid w:val="002732CB"/>
    <w:rsid w:val="002B1FDF"/>
    <w:rsid w:val="002B43AC"/>
    <w:rsid w:val="003460B3"/>
    <w:rsid w:val="003E7188"/>
    <w:rsid w:val="004C295F"/>
    <w:rsid w:val="004E2167"/>
    <w:rsid w:val="004F6A85"/>
    <w:rsid w:val="0056289A"/>
    <w:rsid w:val="005C2F96"/>
    <w:rsid w:val="005D6753"/>
    <w:rsid w:val="007952E2"/>
    <w:rsid w:val="00822605"/>
    <w:rsid w:val="00B9052F"/>
    <w:rsid w:val="00BB5472"/>
    <w:rsid w:val="00BE58E8"/>
    <w:rsid w:val="00CC04EB"/>
    <w:rsid w:val="00D2263D"/>
    <w:rsid w:val="00D6710F"/>
    <w:rsid w:val="00DB5CBF"/>
    <w:rsid w:val="00E42E12"/>
    <w:rsid w:val="00E9710B"/>
    <w:rsid w:val="00F9588A"/>
    <w:rsid w:val="00FA0139"/>
    <w:rsid w:val="00FA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F4E77C-8E99-4CB5-9F81-207C392B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6710F"/>
    <w:pPr>
      <w:keepNext/>
      <w:spacing w:after="0" w:line="240" w:lineRule="auto"/>
      <w:jc w:val="center"/>
      <w:outlineLvl w:val="0"/>
    </w:pPr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472"/>
  </w:style>
  <w:style w:type="paragraph" w:styleId="Footer">
    <w:name w:val="footer"/>
    <w:basedOn w:val="Normal"/>
    <w:link w:val="Foot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472"/>
  </w:style>
  <w:style w:type="character" w:customStyle="1" w:styleId="Heading1Char">
    <w:name w:val="Heading 1 Char"/>
    <w:basedOn w:val="DefaultParagraphFont"/>
    <w:link w:val="Heading1"/>
    <w:rsid w:val="00D6710F"/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E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4268BBA4</Template>
  <TotalTime>146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Royer</dc:creator>
  <cp:keywords/>
  <dc:description/>
  <cp:lastModifiedBy>Danae Riley</cp:lastModifiedBy>
  <cp:revision>15</cp:revision>
  <cp:lastPrinted>2022-01-10T16:41:00Z</cp:lastPrinted>
  <dcterms:created xsi:type="dcterms:W3CDTF">2021-09-29T12:28:00Z</dcterms:created>
  <dcterms:modified xsi:type="dcterms:W3CDTF">2023-04-24T15:24:00Z</dcterms:modified>
</cp:coreProperties>
</file>