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07E" w:rsidRDefault="00367FAD" w:rsidP="00367FAD">
      <w:pPr>
        <w:spacing w:after="0"/>
      </w:pPr>
      <w:r>
        <w:t>Bond Primary School</w:t>
      </w:r>
    </w:p>
    <w:p w:rsidR="00367FAD" w:rsidRDefault="00367FAD" w:rsidP="00367FAD">
      <w:pPr>
        <w:spacing w:after="0"/>
      </w:pPr>
      <w:r>
        <w:t>Bond Road</w:t>
      </w:r>
    </w:p>
    <w:p w:rsidR="00367FAD" w:rsidRDefault="00367FAD" w:rsidP="00367FAD">
      <w:pPr>
        <w:spacing w:after="0"/>
      </w:pPr>
      <w:r>
        <w:t>Mitcham</w:t>
      </w:r>
    </w:p>
    <w:p w:rsidR="00367FAD" w:rsidRDefault="00367FAD" w:rsidP="00367FAD">
      <w:pPr>
        <w:spacing w:after="0"/>
      </w:pPr>
      <w:r>
        <w:t>Surrey</w:t>
      </w:r>
    </w:p>
    <w:p w:rsidR="00367FAD" w:rsidRDefault="00367FAD" w:rsidP="00367FAD">
      <w:pPr>
        <w:spacing w:after="0"/>
      </w:pPr>
      <w:r>
        <w:t>CR4 3HG</w:t>
      </w:r>
    </w:p>
    <w:p w:rsidR="00367FAD" w:rsidRDefault="00367FAD" w:rsidP="00367FAD">
      <w:pPr>
        <w:spacing w:after="0"/>
      </w:pPr>
      <w:bookmarkStart w:id="0" w:name="_GoBack"/>
      <w:bookmarkEnd w:id="0"/>
    </w:p>
    <w:p w:rsidR="00367FAD" w:rsidRDefault="00367FAD">
      <w:r>
        <w:t>Tel: 0208 648 8757</w:t>
      </w:r>
    </w:p>
    <w:p w:rsidR="00367FAD" w:rsidRDefault="00367FAD">
      <w:r>
        <w:t>Email: bondprimary@bond.merton.sch.uk</w:t>
      </w:r>
    </w:p>
    <w:sectPr w:rsidR="00367F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FAD"/>
    <w:rsid w:val="00367FAD"/>
    <w:rsid w:val="00BE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38902"/>
  <w15:chartTrackingRefBased/>
  <w15:docId w15:val="{B28A3BAE-6598-44FE-932D-67E30F3E1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794341BD</Template>
  <TotalTime>2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Evans</dc:creator>
  <cp:keywords/>
  <dc:description/>
  <cp:lastModifiedBy>Lisa Evans</cp:lastModifiedBy>
  <cp:revision>1</cp:revision>
  <dcterms:created xsi:type="dcterms:W3CDTF">2023-06-23T14:56:00Z</dcterms:created>
  <dcterms:modified xsi:type="dcterms:W3CDTF">2023-06-23T14:58:00Z</dcterms:modified>
</cp:coreProperties>
</file>