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7C" w:rsidRPr="000A29FE" w:rsidRDefault="002E745C">
      <w:pPr>
        <w:rPr>
          <w:b/>
          <w:color w:val="2E74B5" w:themeColor="accent1" w:themeShade="BF"/>
          <w:sz w:val="40"/>
          <w:szCs w:val="40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724547" wp14:editId="3CD8B213">
            <wp:simplePos x="0" y="0"/>
            <wp:positionH relativeFrom="margin">
              <wp:posOffset>7858077</wp:posOffset>
            </wp:positionH>
            <wp:positionV relativeFrom="paragraph">
              <wp:posOffset>0</wp:posOffset>
            </wp:positionV>
            <wp:extent cx="1259205" cy="8032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0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C7C" w:rsidRPr="000A29FE">
        <w:rPr>
          <w:b/>
          <w:color w:val="2E74B5" w:themeColor="accent1" w:themeShade="BF"/>
          <w:sz w:val="40"/>
          <w:szCs w:val="40"/>
        </w:rPr>
        <w:t xml:space="preserve">MENTAL HEALTH </w:t>
      </w:r>
      <w:r w:rsidR="00887159">
        <w:rPr>
          <w:b/>
          <w:color w:val="2E74B5" w:themeColor="accent1" w:themeShade="BF"/>
          <w:sz w:val="40"/>
          <w:szCs w:val="40"/>
        </w:rPr>
        <w:t>AND WELLBEING ACTION PLAN 2022</w:t>
      </w:r>
      <w:r w:rsidR="00040C7C" w:rsidRPr="000A29FE">
        <w:rPr>
          <w:b/>
          <w:color w:val="2E74B5" w:themeColor="accent1" w:themeShade="BF"/>
          <w:sz w:val="40"/>
          <w:szCs w:val="40"/>
        </w:rPr>
        <w:t xml:space="preserve">-23 </w:t>
      </w:r>
      <w:r w:rsidR="00572527">
        <w:rPr>
          <w:b/>
          <w:color w:val="2E74B5" w:themeColor="accent1" w:themeShade="BF"/>
          <w:sz w:val="40"/>
          <w:szCs w:val="40"/>
        </w:rPr>
        <w:t>(short term)</w:t>
      </w:r>
      <w:r>
        <w:rPr>
          <w:b/>
          <w:color w:val="2E74B5" w:themeColor="accent1" w:themeShade="BF"/>
          <w:sz w:val="40"/>
          <w:szCs w:val="40"/>
        </w:rPr>
        <w:t xml:space="preserve"> </w:t>
      </w:r>
    </w:p>
    <w:tbl>
      <w:tblPr>
        <w:tblStyle w:val="TableGrid"/>
        <w:tblW w:w="1545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3544"/>
        <w:gridCol w:w="6980"/>
        <w:gridCol w:w="1950"/>
        <w:gridCol w:w="1701"/>
      </w:tblGrid>
      <w:tr w:rsidR="000A29FE" w:rsidTr="00F055D2">
        <w:trPr>
          <w:trHeight w:val="1150"/>
        </w:trPr>
        <w:tc>
          <w:tcPr>
            <w:tcW w:w="1276" w:type="dxa"/>
            <w:shd w:val="clear" w:color="auto" w:fill="DEEAF6" w:themeFill="accent1" w:themeFillTint="33"/>
          </w:tcPr>
          <w:p w:rsidR="00040C7C" w:rsidRPr="00F055D2" w:rsidRDefault="00040C7C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040C7C" w:rsidRPr="00F055D2" w:rsidRDefault="000A29FE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WHO</w:t>
            </w:r>
          </w:p>
          <w:p w:rsidR="00040C7C" w:rsidRPr="00F055D2" w:rsidRDefault="00040C7C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DEEAF6" w:themeFill="accent1" w:themeFillTint="33"/>
          </w:tcPr>
          <w:p w:rsidR="00040C7C" w:rsidRPr="00F055D2" w:rsidRDefault="00040C7C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0A29FE" w:rsidRPr="00F055D2" w:rsidRDefault="000A29FE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PRIORITY</w:t>
            </w:r>
          </w:p>
        </w:tc>
        <w:tc>
          <w:tcPr>
            <w:tcW w:w="6980" w:type="dxa"/>
            <w:shd w:val="clear" w:color="auto" w:fill="DEEAF6" w:themeFill="accent1" w:themeFillTint="33"/>
          </w:tcPr>
          <w:p w:rsidR="00040C7C" w:rsidRPr="00F055D2" w:rsidRDefault="00040C7C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0A29FE" w:rsidRPr="00F055D2" w:rsidRDefault="000A29FE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ACTIONS NEEDED</w:t>
            </w:r>
          </w:p>
        </w:tc>
        <w:tc>
          <w:tcPr>
            <w:tcW w:w="1950" w:type="dxa"/>
            <w:shd w:val="clear" w:color="auto" w:fill="DEEAF6" w:themeFill="accent1" w:themeFillTint="33"/>
          </w:tcPr>
          <w:p w:rsidR="00040C7C" w:rsidRPr="00F055D2" w:rsidRDefault="00040C7C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0A29FE" w:rsidRPr="00F055D2" w:rsidRDefault="000A29FE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WHEN AND WHO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0A29FE" w:rsidRPr="00F055D2" w:rsidRDefault="000A29FE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040C7C" w:rsidRPr="00F055D2" w:rsidRDefault="000A29FE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EVALUATION</w:t>
            </w:r>
          </w:p>
        </w:tc>
      </w:tr>
      <w:tr w:rsidR="000A29FE" w:rsidTr="00F055D2">
        <w:tc>
          <w:tcPr>
            <w:tcW w:w="1276" w:type="dxa"/>
            <w:vMerge w:val="restart"/>
            <w:shd w:val="clear" w:color="auto" w:fill="EDEDED" w:themeFill="accent3" w:themeFillTint="33"/>
            <w:textDirection w:val="btLr"/>
          </w:tcPr>
          <w:p w:rsidR="000A29FE" w:rsidRDefault="000A29FE" w:rsidP="000A29FE">
            <w:pPr>
              <w:ind w:left="113" w:right="113"/>
            </w:pPr>
          </w:p>
          <w:p w:rsidR="000A29FE" w:rsidRPr="006E0187" w:rsidRDefault="000A29FE" w:rsidP="000A29FE">
            <w:pPr>
              <w:ind w:left="113" w:right="113"/>
              <w:rPr>
                <w:b/>
                <w:sz w:val="28"/>
                <w:szCs w:val="28"/>
              </w:rPr>
            </w:pPr>
            <w:r w:rsidRPr="006E0187">
              <w:rPr>
                <w:sz w:val="48"/>
                <w:szCs w:val="48"/>
              </w:rPr>
              <w:t xml:space="preserve">                      </w:t>
            </w:r>
            <w:r w:rsidR="006E0187">
              <w:rPr>
                <w:sz w:val="48"/>
                <w:szCs w:val="48"/>
              </w:rPr>
              <w:t xml:space="preserve">     </w:t>
            </w:r>
            <w:r w:rsidRPr="006E0187">
              <w:rPr>
                <w:sz w:val="48"/>
                <w:szCs w:val="48"/>
              </w:rPr>
              <w:t xml:space="preserve">  </w:t>
            </w:r>
            <w:r w:rsidRPr="006E0187">
              <w:rPr>
                <w:b/>
                <w:sz w:val="28"/>
                <w:szCs w:val="28"/>
              </w:rPr>
              <w:t>CHILDREN</w:t>
            </w:r>
          </w:p>
          <w:p w:rsidR="000A29FE" w:rsidRPr="000A29FE" w:rsidRDefault="000A29FE" w:rsidP="000A29FE">
            <w:pPr>
              <w:ind w:left="113" w:right="113"/>
              <w:rPr>
                <w:sz w:val="48"/>
                <w:szCs w:val="48"/>
              </w:rPr>
            </w:pPr>
          </w:p>
          <w:p w:rsidR="000A29FE" w:rsidRDefault="000A29FE" w:rsidP="000A29FE">
            <w:pPr>
              <w:ind w:left="113" w:right="113"/>
            </w:pPr>
          </w:p>
          <w:p w:rsidR="000A29FE" w:rsidRDefault="000A29FE" w:rsidP="000A29FE">
            <w:pPr>
              <w:ind w:left="113" w:right="113"/>
            </w:pPr>
          </w:p>
          <w:p w:rsidR="00680504" w:rsidRDefault="00680504" w:rsidP="000A29FE">
            <w:pPr>
              <w:ind w:left="113" w:right="113"/>
            </w:pPr>
          </w:p>
          <w:p w:rsidR="00680504" w:rsidRDefault="00680504" w:rsidP="000A29FE">
            <w:pPr>
              <w:ind w:left="113" w:right="113"/>
            </w:pPr>
          </w:p>
          <w:p w:rsidR="00680504" w:rsidRDefault="00680504" w:rsidP="000A29FE">
            <w:pPr>
              <w:ind w:left="113" w:right="113"/>
            </w:pPr>
          </w:p>
          <w:p w:rsidR="00680504" w:rsidRDefault="00680504" w:rsidP="000A29FE">
            <w:pPr>
              <w:ind w:left="113" w:right="113"/>
            </w:pPr>
          </w:p>
          <w:p w:rsidR="00680504" w:rsidRDefault="00680504" w:rsidP="000A29FE">
            <w:pPr>
              <w:ind w:left="113" w:right="113"/>
            </w:pPr>
          </w:p>
          <w:p w:rsidR="00584284" w:rsidRDefault="00584284" w:rsidP="000A29FE">
            <w:pPr>
              <w:ind w:left="113" w:right="113"/>
            </w:pPr>
          </w:p>
          <w:p w:rsidR="00584284" w:rsidRDefault="00584284" w:rsidP="000A29FE">
            <w:pPr>
              <w:ind w:left="113" w:right="113"/>
            </w:pPr>
          </w:p>
          <w:p w:rsidR="00584284" w:rsidRDefault="00584284" w:rsidP="000A29FE">
            <w:pPr>
              <w:ind w:left="113" w:right="113"/>
            </w:pPr>
          </w:p>
          <w:p w:rsidR="00584284" w:rsidRDefault="00584284" w:rsidP="000A29FE">
            <w:pPr>
              <w:ind w:left="113" w:right="113"/>
            </w:pPr>
          </w:p>
          <w:p w:rsidR="00584284" w:rsidRDefault="00584284" w:rsidP="000A29FE">
            <w:pPr>
              <w:ind w:left="113" w:right="113"/>
            </w:pPr>
          </w:p>
          <w:p w:rsidR="00584284" w:rsidRDefault="00584284" w:rsidP="000A29FE">
            <w:pPr>
              <w:ind w:left="113" w:right="113"/>
            </w:pPr>
          </w:p>
        </w:tc>
        <w:tc>
          <w:tcPr>
            <w:tcW w:w="3544" w:type="dxa"/>
          </w:tcPr>
          <w:p w:rsidR="000A29FE" w:rsidRPr="00296755" w:rsidRDefault="001F60BA">
            <w:pPr>
              <w:rPr>
                <w:b/>
              </w:rPr>
            </w:pPr>
            <w:r w:rsidRPr="00296755">
              <w:rPr>
                <w:b/>
              </w:rPr>
              <w:t>PUPIL VOICE</w:t>
            </w:r>
          </w:p>
          <w:p w:rsidR="000A29FE" w:rsidRPr="00296755" w:rsidRDefault="00F40403">
            <w:r w:rsidRPr="00296755">
              <w:t>To ensure Pupil Voice is heard and promoted throughout the school</w:t>
            </w:r>
            <w:r w:rsidR="001F60BA" w:rsidRPr="00296755">
              <w:t xml:space="preserve"> – The Charter created using children’s ideas and input to be displayed across the schoo</w:t>
            </w:r>
            <w:r w:rsidR="00EF18CA" w:rsidRPr="00296755">
              <w:t>l</w:t>
            </w:r>
          </w:p>
          <w:p w:rsidR="000A29FE" w:rsidRDefault="000A29FE"/>
          <w:p w:rsidR="00EF18CA" w:rsidRDefault="00EF18CA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 w:rsidRPr="00EF18CA">
              <w:rPr>
                <w:i/>
                <w:color w:val="0070C0"/>
              </w:rPr>
              <w:t xml:space="preserve"> British Values: Democracy</w:t>
            </w:r>
            <w:r w:rsidR="00572527">
              <w:rPr>
                <w:i/>
                <w:color w:val="0070C0"/>
              </w:rPr>
              <w:t>, PSHE Curriculum, RSE Curriculum, Personal Development</w:t>
            </w:r>
            <w:r w:rsidR="000314D4">
              <w:rPr>
                <w:i/>
                <w:color w:val="0070C0"/>
              </w:rPr>
              <w:t xml:space="preserve">   SMSC</w:t>
            </w:r>
          </w:p>
          <w:p w:rsidR="00865C43" w:rsidRDefault="00865C43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Equality Act 2010</w:t>
            </w:r>
          </w:p>
          <w:p w:rsidR="000314D4" w:rsidRDefault="000314D4" w:rsidP="000314D4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 xml:space="preserve">The Education Act </w:t>
            </w:r>
            <w:r w:rsidRPr="005718E0">
              <w:rPr>
                <w:i/>
                <w:color w:val="0070C0"/>
              </w:rPr>
              <w:t>1996</w:t>
            </w:r>
            <w:r w:rsidR="00F055D2">
              <w:rPr>
                <w:i/>
                <w:color w:val="0070C0"/>
              </w:rPr>
              <w:t xml:space="preserve"> and 2011</w:t>
            </w:r>
          </w:p>
          <w:p w:rsidR="000314D4" w:rsidRPr="00EF18CA" w:rsidRDefault="000314D4" w:rsidP="000314D4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 xml:space="preserve">The Children Act </w:t>
            </w:r>
            <w:r w:rsidRPr="005718E0">
              <w:rPr>
                <w:i/>
                <w:color w:val="0070C0"/>
              </w:rPr>
              <w:t>1989</w:t>
            </w:r>
          </w:p>
          <w:p w:rsidR="000A29FE" w:rsidRPr="00F055D2" w:rsidRDefault="000314D4" w:rsidP="00865C43">
            <w:pPr>
              <w:rPr>
                <w:i/>
                <w:color w:val="0070C0"/>
              </w:rPr>
            </w:pPr>
            <w:r w:rsidRPr="000314D4">
              <w:rPr>
                <w:i/>
                <w:color w:val="0070C0"/>
              </w:rPr>
              <w:t>2014 Childr</w:t>
            </w:r>
            <w:r w:rsidR="00F055D2">
              <w:rPr>
                <w:i/>
                <w:color w:val="0070C0"/>
              </w:rPr>
              <w:t>en and Families Act</w:t>
            </w:r>
          </w:p>
        </w:tc>
        <w:tc>
          <w:tcPr>
            <w:tcW w:w="6980" w:type="dxa"/>
          </w:tcPr>
          <w:p w:rsidR="001F60BA" w:rsidRDefault="001F60BA"/>
          <w:p w:rsidR="001F60BA" w:rsidRDefault="001F60BA" w:rsidP="001F60BA">
            <w:pPr>
              <w:pStyle w:val="ListParagraph"/>
              <w:numPr>
                <w:ilvl w:val="0"/>
                <w:numId w:val="1"/>
              </w:numPr>
            </w:pPr>
            <w:r>
              <w:t>The Charter created in the autumn term to be refined into a clear message representing pupil voice</w:t>
            </w:r>
            <w:r w:rsidR="005C443F">
              <w:t>.  Circulate this to all staff.</w:t>
            </w:r>
          </w:p>
          <w:p w:rsidR="00EF18CA" w:rsidRDefault="00EF18CA" w:rsidP="00EF18CA">
            <w:pPr>
              <w:pStyle w:val="ListParagraph"/>
            </w:pPr>
          </w:p>
          <w:p w:rsidR="001F60BA" w:rsidRDefault="001F60BA" w:rsidP="001F60BA">
            <w:pPr>
              <w:pStyle w:val="ListParagraph"/>
              <w:numPr>
                <w:ilvl w:val="0"/>
                <w:numId w:val="1"/>
              </w:numPr>
            </w:pPr>
            <w:r>
              <w:t>All classes to have this version of the charter displayed in their classrooms</w:t>
            </w:r>
          </w:p>
          <w:p w:rsidR="00EF18CA" w:rsidRDefault="00EF18CA" w:rsidP="00EF18CA"/>
          <w:p w:rsidR="001F60BA" w:rsidRDefault="005C443F" w:rsidP="001F60BA">
            <w:pPr>
              <w:pStyle w:val="ListParagraph"/>
              <w:numPr>
                <w:ilvl w:val="0"/>
                <w:numId w:val="1"/>
              </w:numPr>
            </w:pPr>
            <w:r>
              <w:t>Year 5 and 6 c</w:t>
            </w:r>
            <w:r w:rsidR="001F60BA">
              <w:t>hildren to create art pieces to display the Charter words in the reception area and the hall</w:t>
            </w:r>
          </w:p>
        </w:tc>
        <w:tc>
          <w:tcPr>
            <w:tcW w:w="1950" w:type="dxa"/>
          </w:tcPr>
          <w:p w:rsidR="000A29FE" w:rsidRDefault="000A29FE"/>
          <w:p w:rsidR="001F60BA" w:rsidRDefault="001F60BA">
            <w:r>
              <w:t xml:space="preserve">RC KT DR </w:t>
            </w:r>
          </w:p>
          <w:p w:rsidR="00EF18CA" w:rsidRDefault="00EF18CA">
            <w:r>
              <w:t>Summer 1</w:t>
            </w:r>
          </w:p>
          <w:p w:rsidR="001F60BA" w:rsidRDefault="001F60BA"/>
          <w:p w:rsidR="001F60BA" w:rsidRDefault="001F60BA">
            <w:r>
              <w:t>All Teachers</w:t>
            </w:r>
          </w:p>
          <w:p w:rsidR="00EF18CA" w:rsidRDefault="00EF18CA">
            <w:r>
              <w:t>Summer 1</w:t>
            </w:r>
          </w:p>
          <w:p w:rsidR="00EF18CA" w:rsidRDefault="00EF18CA"/>
          <w:p w:rsidR="001F60BA" w:rsidRDefault="001F60BA">
            <w:r>
              <w:t xml:space="preserve">DR </w:t>
            </w:r>
            <w:r w:rsidR="00EF18CA">
              <w:t>&amp;JW</w:t>
            </w:r>
          </w:p>
          <w:p w:rsidR="00EF18CA" w:rsidRDefault="00EF18CA">
            <w:r>
              <w:t>Summer 1</w:t>
            </w:r>
          </w:p>
        </w:tc>
        <w:tc>
          <w:tcPr>
            <w:tcW w:w="1701" w:type="dxa"/>
          </w:tcPr>
          <w:p w:rsidR="000A29FE" w:rsidRDefault="000A29FE"/>
        </w:tc>
      </w:tr>
      <w:tr w:rsidR="000A29FE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0A29FE" w:rsidRDefault="000A29FE" w:rsidP="001F60BA"/>
        </w:tc>
        <w:tc>
          <w:tcPr>
            <w:tcW w:w="3544" w:type="dxa"/>
          </w:tcPr>
          <w:p w:rsidR="00865C43" w:rsidRPr="00865C43" w:rsidRDefault="00865C43">
            <w:pPr>
              <w:rPr>
                <w:b/>
              </w:rPr>
            </w:pPr>
            <w:r w:rsidRPr="00865C43">
              <w:rPr>
                <w:b/>
              </w:rPr>
              <w:t>THE SANCTURY</w:t>
            </w:r>
          </w:p>
          <w:p w:rsidR="000A29FE" w:rsidRDefault="00F40403">
            <w:r>
              <w:t xml:space="preserve">To provide a safe space to support emotional and </w:t>
            </w:r>
            <w:r>
              <w:lastRenderedPageBreak/>
              <w:t>sensory regulation</w:t>
            </w:r>
            <w:r w:rsidR="00EF18CA">
              <w:t xml:space="preserve"> – to finish the development of ‘The Sanctuary’</w:t>
            </w:r>
            <w:r w:rsidR="00334566">
              <w:t xml:space="preserve"> a calming area</w:t>
            </w:r>
          </w:p>
          <w:p w:rsidR="000A29FE" w:rsidRDefault="000A29FE"/>
          <w:p w:rsidR="00572527" w:rsidRDefault="00572527" w:rsidP="00572527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i/>
                <w:color w:val="0070C0"/>
              </w:rPr>
              <w:t xml:space="preserve"> Equality Act 2010</w:t>
            </w:r>
          </w:p>
          <w:p w:rsidR="00572527" w:rsidRDefault="00572527" w:rsidP="00572527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SEND Code of Practice 2015</w:t>
            </w:r>
          </w:p>
          <w:p w:rsidR="000A29FE" w:rsidRDefault="00572527" w:rsidP="00865C43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Personal Development</w:t>
            </w:r>
          </w:p>
          <w:p w:rsidR="00584284" w:rsidRDefault="00584284" w:rsidP="00865C43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Accessibility Policy</w:t>
            </w:r>
          </w:p>
          <w:p w:rsidR="000617EA" w:rsidRDefault="000617EA" w:rsidP="00865C43">
            <w:r>
              <w:rPr>
                <w:i/>
                <w:color w:val="0070C0"/>
              </w:rPr>
              <w:t>Health and Safety Policy</w:t>
            </w:r>
          </w:p>
        </w:tc>
        <w:tc>
          <w:tcPr>
            <w:tcW w:w="6980" w:type="dxa"/>
          </w:tcPr>
          <w:p w:rsidR="00EF18CA" w:rsidRDefault="006E0187" w:rsidP="00EF18C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Sensory Room (The Sanctuary) to be completed. </w:t>
            </w:r>
          </w:p>
          <w:p w:rsidR="00EF18CA" w:rsidRDefault="00EF18CA" w:rsidP="006E0187"/>
          <w:p w:rsidR="00EF18CA" w:rsidRDefault="00EF18CA" w:rsidP="006E0187"/>
          <w:p w:rsidR="006E0187" w:rsidRDefault="006E0187" w:rsidP="00EF18C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Further beanbags, light up cubes, sensory mats, sens</w:t>
            </w:r>
            <w:r w:rsidR="00EF18CA">
              <w:t>ory toys, sensory wall boards, mirrors, PSHE books etc. to be sought and ordered</w:t>
            </w:r>
          </w:p>
          <w:p w:rsidR="006E0187" w:rsidRDefault="006E0187" w:rsidP="006E0187"/>
          <w:p w:rsidR="006E0187" w:rsidRDefault="006E0187" w:rsidP="00EF18CA">
            <w:pPr>
              <w:pStyle w:val="ListParagraph"/>
              <w:numPr>
                <w:ilvl w:val="0"/>
                <w:numId w:val="2"/>
              </w:numPr>
            </w:pPr>
            <w:r>
              <w:t>Room to be timetabled</w:t>
            </w:r>
          </w:p>
          <w:p w:rsidR="006E0187" w:rsidRDefault="006E0187" w:rsidP="006E0187"/>
          <w:p w:rsidR="00EF18CA" w:rsidRDefault="00EF18CA" w:rsidP="006E0187"/>
          <w:p w:rsidR="006E0187" w:rsidRDefault="006E0187" w:rsidP="00EF18CA">
            <w:pPr>
              <w:pStyle w:val="ListParagraph"/>
              <w:numPr>
                <w:ilvl w:val="0"/>
                <w:numId w:val="2"/>
              </w:numPr>
            </w:pPr>
            <w:r>
              <w:t>Plug sockets to be blocked off.</w:t>
            </w:r>
          </w:p>
          <w:p w:rsidR="006E0187" w:rsidRDefault="006E0187" w:rsidP="006E0187"/>
          <w:p w:rsidR="00EF18CA" w:rsidRDefault="00EF18CA" w:rsidP="006E0187"/>
          <w:p w:rsidR="00865C43" w:rsidRDefault="006E0187" w:rsidP="00865C43">
            <w:pPr>
              <w:pStyle w:val="ListParagraph"/>
              <w:numPr>
                <w:ilvl w:val="0"/>
                <w:numId w:val="2"/>
              </w:numPr>
            </w:pPr>
            <w:r>
              <w:t xml:space="preserve">Zones of Regulations display with coloured baskets of related books </w:t>
            </w:r>
            <w:r w:rsidR="00865C43">
              <w:t>about emotions, linked to Zones</w:t>
            </w:r>
          </w:p>
        </w:tc>
        <w:tc>
          <w:tcPr>
            <w:tcW w:w="1950" w:type="dxa"/>
          </w:tcPr>
          <w:p w:rsidR="006E0187" w:rsidRDefault="00EF18CA">
            <w:r>
              <w:lastRenderedPageBreak/>
              <w:t>CM</w:t>
            </w:r>
          </w:p>
          <w:p w:rsidR="00EF18CA" w:rsidRDefault="00EF18CA" w:rsidP="00EF18CA">
            <w:r>
              <w:t>Summer 1</w:t>
            </w:r>
          </w:p>
          <w:p w:rsidR="006E0187" w:rsidRDefault="006E0187"/>
          <w:p w:rsidR="006E0187" w:rsidRDefault="00EF18CA">
            <w:r>
              <w:t>EL/CM/KT</w:t>
            </w:r>
          </w:p>
          <w:p w:rsidR="00EF18CA" w:rsidRDefault="00EF18CA" w:rsidP="00EF18CA">
            <w:r>
              <w:lastRenderedPageBreak/>
              <w:t>Summer 1</w:t>
            </w:r>
          </w:p>
          <w:p w:rsidR="006E0187" w:rsidRDefault="006E0187"/>
          <w:p w:rsidR="00EF18CA" w:rsidRDefault="00EF18CA"/>
          <w:p w:rsidR="00EF18CA" w:rsidRDefault="00EF18CA">
            <w:r>
              <w:t>CM/KT</w:t>
            </w:r>
          </w:p>
          <w:p w:rsidR="00EF18CA" w:rsidRDefault="00EF18CA" w:rsidP="00EF18CA">
            <w:r>
              <w:t>Summer 1</w:t>
            </w:r>
          </w:p>
          <w:p w:rsidR="00EF18CA" w:rsidRDefault="00EF18CA"/>
          <w:p w:rsidR="006E0187" w:rsidRDefault="00EF18CA">
            <w:r>
              <w:t>PL</w:t>
            </w:r>
          </w:p>
          <w:p w:rsidR="00EF18CA" w:rsidRDefault="00EF18CA" w:rsidP="00EF18CA">
            <w:r>
              <w:t>Summer 1</w:t>
            </w:r>
          </w:p>
          <w:p w:rsidR="006E0187" w:rsidRDefault="006E0187"/>
          <w:p w:rsidR="006E0187" w:rsidRDefault="00EF18CA">
            <w:r>
              <w:t>EL</w:t>
            </w:r>
          </w:p>
          <w:p w:rsidR="00572527" w:rsidRDefault="00572527" w:rsidP="00572527">
            <w:r>
              <w:t>Summer 1</w:t>
            </w:r>
          </w:p>
        </w:tc>
        <w:tc>
          <w:tcPr>
            <w:tcW w:w="1701" w:type="dxa"/>
          </w:tcPr>
          <w:p w:rsidR="000A29FE" w:rsidRDefault="000A29FE"/>
          <w:p w:rsidR="00584284" w:rsidRDefault="00584284"/>
        </w:tc>
      </w:tr>
      <w:tr w:rsidR="004E231E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4E231E" w:rsidRDefault="004E231E" w:rsidP="001F60BA"/>
        </w:tc>
        <w:tc>
          <w:tcPr>
            <w:tcW w:w="3544" w:type="dxa"/>
          </w:tcPr>
          <w:p w:rsidR="004E231E" w:rsidRDefault="000617EA">
            <w:pPr>
              <w:rPr>
                <w:b/>
              </w:rPr>
            </w:pPr>
            <w:r>
              <w:rPr>
                <w:b/>
              </w:rPr>
              <w:t>WELLBEING</w:t>
            </w:r>
          </w:p>
          <w:p w:rsidR="000617EA" w:rsidRDefault="000617EA">
            <w:r w:rsidRPr="000617EA">
              <w:t>To plan for a Wellbeing Day with opportunities of a variety of</w:t>
            </w:r>
            <w:r>
              <w:t xml:space="preserve"> activities to support personal development</w:t>
            </w:r>
          </w:p>
          <w:p w:rsidR="000617EA" w:rsidRDefault="000617EA"/>
          <w:p w:rsidR="000617EA" w:rsidRDefault="000617EA" w:rsidP="000617EA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i/>
                <w:color w:val="0070C0"/>
              </w:rPr>
              <w:t xml:space="preserve"> Equality Act 2010</w:t>
            </w:r>
          </w:p>
          <w:p w:rsidR="000617EA" w:rsidRDefault="000617EA" w:rsidP="000617EA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Personal Development</w:t>
            </w:r>
          </w:p>
          <w:p w:rsidR="000617EA" w:rsidRDefault="000617EA" w:rsidP="000617EA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PSHE Curriculum</w:t>
            </w:r>
          </w:p>
          <w:p w:rsidR="00D96209" w:rsidRDefault="00D96209" w:rsidP="000617EA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British Values: Democracy</w:t>
            </w:r>
          </w:p>
          <w:p w:rsidR="004E231E" w:rsidRPr="00865C43" w:rsidRDefault="00D96209" w:rsidP="00D96209">
            <w:pPr>
              <w:rPr>
                <w:b/>
              </w:rPr>
            </w:pPr>
            <w:r>
              <w:rPr>
                <w:i/>
                <w:color w:val="0070C0"/>
              </w:rPr>
              <w:t>SMSC</w:t>
            </w:r>
          </w:p>
        </w:tc>
        <w:tc>
          <w:tcPr>
            <w:tcW w:w="6980" w:type="dxa"/>
          </w:tcPr>
          <w:p w:rsidR="004E231E" w:rsidRDefault="004605D6" w:rsidP="00EF18CA">
            <w:pPr>
              <w:pStyle w:val="ListParagraph"/>
              <w:numPr>
                <w:ilvl w:val="0"/>
                <w:numId w:val="2"/>
              </w:numPr>
            </w:pPr>
            <w:r>
              <w:t>Seek children’s ideas and views about the types of activities they would like</w:t>
            </w:r>
          </w:p>
          <w:p w:rsidR="00D96209" w:rsidRDefault="00D96209" w:rsidP="00D96209">
            <w:pPr>
              <w:pStyle w:val="ListParagraph"/>
            </w:pPr>
          </w:p>
          <w:p w:rsidR="002E745C" w:rsidRDefault="002E745C" w:rsidP="00D96209">
            <w:pPr>
              <w:pStyle w:val="ListParagraph"/>
            </w:pPr>
          </w:p>
          <w:p w:rsidR="004605D6" w:rsidRDefault="004605D6" w:rsidP="00EF18CA">
            <w:pPr>
              <w:pStyle w:val="ListParagraph"/>
              <w:numPr>
                <w:ilvl w:val="0"/>
                <w:numId w:val="2"/>
              </w:numPr>
            </w:pPr>
            <w:r>
              <w:t>Plan for a range of activities including: art, drama,</w:t>
            </w:r>
            <w:r w:rsidR="00887159">
              <w:t xml:space="preserve"> dance, life</w:t>
            </w:r>
            <w:r>
              <w:t xml:space="preserve"> skills, music, cooking, first aid, mindfulness, creative writing, gardening, </w:t>
            </w:r>
            <w:r w:rsidR="00D96209">
              <w:t>keep fit, crafts, storytelling</w:t>
            </w:r>
            <w:r w:rsidR="00FD3CA3">
              <w:t xml:space="preserve">. </w:t>
            </w:r>
            <w:r w:rsidR="00887159">
              <w:t>l</w:t>
            </w:r>
            <w:r w:rsidR="00FD3CA3">
              <w:t>anguages, cultures</w:t>
            </w:r>
            <w:r w:rsidR="00887159">
              <w:t xml:space="preserve">, fashion… </w:t>
            </w:r>
          </w:p>
          <w:p w:rsidR="00D96209" w:rsidRDefault="00D96209" w:rsidP="00D96209"/>
          <w:p w:rsidR="00D96209" w:rsidRDefault="00D96209" w:rsidP="00EF18CA">
            <w:pPr>
              <w:pStyle w:val="ListParagraph"/>
              <w:numPr>
                <w:ilvl w:val="0"/>
                <w:numId w:val="2"/>
              </w:numPr>
            </w:pPr>
            <w:r>
              <w:t>Set a date for a Wellbeing Day</w:t>
            </w:r>
            <w:r w:rsidR="00887159">
              <w:t xml:space="preserve"> for whole school</w:t>
            </w:r>
          </w:p>
          <w:p w:rsidR="00D96209" w:rsidRDefault="00D96209" w:rsidP="00D96209">
            <w:pPr>
              <w:pStyle w:val="ListParagraph"/>
            </w:pPr>
          </w:p>
          <w:p w:rsidR="00D96209" w:rsidRDefault="00D96209" w:rsidP="00D96209">
            <w:pPr>
              <w:pStyle w:val="ListParagraph"/>
              <w:numPr>
                <w:ilvl w:val="0"/>
                <w:numId w:val="2"/>
              </w:numPr>
            </w:pPr>
            <w:r>
              <w:t>Audit skills of staff to deliver a variety of activities</w:t>
            </w:r>
          </w:p>
          <w:p w:rsidR="00D96209" w:rsidRDefault="00D96209" w:rsidP="00D96209">
            <w:pPr>
              <w:pStyle w:val="ListParagraph"/>
            </w:pPr>
          </w:p>
          <w:p w:rsidR="00D96209" w:rsidRDefault="00D96209" w:rsidP="00D96209">
            <w:pPr>
              <w:pStyle w:val="ListParagraph"/>
              <w:numPr>
                <w:ilvl w:val="0"/>
                <w:numId w:val="2"/>
              </w:numPr>
            </w:pPr>
            <w:r>
              <w:t xml:space="preserve">Seek possible external input: school nurse, local community </w:t>
            </w:r>
            <w:r w:rsidR="00FD3CA3">
              <w:t>links</w:t>
            </w:r>
            <w:r w:rsidR="00887159">
              <w:t xml:space="preserve"> and parental involvement</w:t>
            </w:r>
          </w:p>
          <w:p w:rsidR="00D96209" w:rsidRDefault="00D96209" w:rsidP="00D96209">
            <w:pPr>
              <w:pStyle w:val="ListParagraph"/>
            </w:pPr>
          </w:p>
        </w:tc>
        <w:tc>
          <w:tcPr>
            <w:tcW w:w="1950" w:type="dxa"/>
          </w:tcPr>
          <w:p w:rsidR="004E231E" w:rsidRDefault="00D96209">
            <w:r>
              <w:t>DR CAW School Council</w:t>
            </w:r>
          </w:p>
          <w:p w:rsidR="00D96209" w:rsidRDefault="00DE6707">
            <w:r>
              <w:t>Summer 1</w:t>
            </w:r>
          </w:p>
          <w:p w:rsidR="002E745C" w:rsidRDefault="002E745C"/>
          <w:p w:rsidR="00D96209" w:rsidRDefault="00D96209">
            <w:r>
              <w:t>DR</w:t>
            </w:r>
          </w:p>
          <w:p w:rsidR="00D96209" w:rsidRDefault="00DE6707">
            <w:r>
              <w:t>Summer 1</w:t>
            </w:r>
          </w:p>
          <w:p w:rsidR="00D96209" w:rsidRDefault="00D96209"/>
          <w:p w:rsidR="00D96209" w:rsidRDefault="00D96209"/>
          <w:p w:rsidR="00D96209" w:rsidRDefault="00D96209">
            <w:r>
              <w:t>SLT</w:t>
            </w:r>
          </w:p>
          <w:p w:rsidR="00D96209" w:rsidRDefault="00DE6707">
            <w:r>
              <w:t>Summer 1</w:t>
            </w:r>
          </w:p>
          <w:p w:rsidR="00D96209" w:rsidRDefault="00D96209">
            <w:r>
              <w:t>DR/KT</w:t>
            </w:r>
          </w:p>
          <w:p w:rsidR="00FD3CA3" w:rsidRDefault="00DE6707">
            <w:r>
              <w:t>Summer 1</w:t>
            </w:r>
          </w:p>
          <w:p w:rsidR="00FD3CA3" w:rsidRDefault="00FD3CA3">
            <w:r>
              <w:t>DR/KT</w:t>
            </w:r>
          </w:p>
          <w:p w:rsidR="00DE6707" w:rsidRDefault="00DE6707">
            <w:r>
              <w:t>Summer 1</w:t>
            </w:r>
          </w:p>
        </w:tc>
        <w:tc>
          <w:tcPr>
            <w:tcW w:w="1701" w:type="dxa"/>
          </w:tcPr>
          <w:p w:rsidR="004E231E" w:rsidRDefault="004E231E"/>
        </w:tc>
      </w:tr>
      <w:tr w:rsidR="00D96209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D96209" w:rsidRDefault="00D96209" w:rsidP="001F60BA"/>
        </w:tc>
        <w:tc>
          <w:tcPr>
            <w:tcW w:w="3544" w:type="dxa"/>
          </w:tcPr>
          <w:p w:rsidR="00D96209" w:rsidRDefault="00887159">
            <w:pPr>
              <w:rPr>
                <w:b/>
              </w:rPr>
            </w:pPr>
            <w:r>
              <w:rPr>
                <w:b/>
              </w:rPr>
              <w:t xml:space="preserve">Curriculum </w:t>
            </w:r>
            <w:r w:rsidR="00FD3CA3">
              <w:rPr>
                <w:b/>
              </w:rPr>
              <w:t>PSHE</w:t>
            </w:r>
            <w:r>
              <w:rPr>
                <w:b/>
              </w:rPr>
              <w:t xml:space="preserve"> Jigsaw PSHE   - promoting an Emotionally Literate Learning Environment</w:t>
            </w:r>
          </w:p>
          <w:p w:rsidR="00FD3CA3" w:rsidRDefault="00887159">
            <w:pPr>
              <w:rPr>
                <w:b/>
              </w:rPr>
            </w:pPr>
            <w:r w:rsidRPr="00887159">
              <w:t xml:space="preserve">Each class to display the children’s work at the end of each </w:t>
            </w:r>
            <w:r w:rsidRPr="00887159">
              <w:lastRenderedPageBreak/>
              <w:t>Jigsaw Piece</w:t>
            </w:r>
            <w:r>
              <w:t xml:space="preserve"> to celebrate the puzzle piece promoting a whole school culture of emotional literacy</w:t>
            </w:r>
          </w:p>
          <w:p w:rsidR="005C443F" w:rsidRDefault="005C443F" w:rsidP="005C443F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b/>
                <w:i/>
                <w:color w:val="0070C0"/>
              </w:rPr>
              <w:t xml:space="preserve"> </w:t>
            </w:r>
            <w:r>
              <w:rPr>
                <w:i/>
                <w:color w:val="0070C0"/>
              </w:rPr>
              <w:t>Personal Development</w:t>
            </w:r>
          </w:p>
          <w:p w:rsidR="00D96209" w:rsidRDefault="005C443F" w:rsidP="005C443F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PSHE Curriculum</w:t>
            </w:r>
          </w:p>
          <w:p w:rsidR="00296755" w:rsidRDefault="00296755" w:rsidP="005C443F">
            <w:pPr>
              <w:rPr>
                <w:b/>
              </w:rPr>
            </w:pPr>
            <w:r>
              <w:rPr>
                <w:i/>
                <w:color w:val="0070C0"/>
              </w:rPr>
              <w:t>SEND Code of Practice 2015</w:t>
            </w:r>
          </w:p>
        </w:tc>
        <w:tc>
          <w:tcPr>
            <w:tcW w:w="6980" w:type="dxa"/>
          </w:tcPr>
          <w:p w:rsidR="00887159" w:rsidRDefault="00887159" w:rsidP="00BE440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Example of what this should look like to be distributed to all staff</w:t>
            </w:r>
            <w:r w:rsidR="005C443F">
              <w:t xml:space="preserve"> – photos of existing displays to be distributed</w:t>
            </w:r>
          </w:p>
          <w:p w:rsidR="00887159" w:rsidRDefault="00887159" w:rsidP="00887159">
            <w:pPr>
              <w:pStyle w:val="ListParagraph"/>
            </w:pPr>
          </w:p>
          <w:p w:rsidR="00887159" w:rsidRDefault="00887159" w:rsidP="00EF18CA">
            <w:pPr>
              <w:pStyle w:val="ListParagraph"/>
              <w:numPr>
                <w:ilvl w:val="0"/>
                <w:numId w:val="2"/>
              </w:numPr>
            </w:pPr>
            <w:r>
              <w:t xml:space="preserve">An expectation that all class teachers display the children’s work at the end of each puzzle piece </w:t>
            </w:r>
          </w:p>
          <w:p w:rsidR="00887159" w:rsidRDefault="00887159" w:rsidP="00887159"/>
          <w:p w:rsidR="00887159" w:rsidRDefault="00887159" w:rsidP="00EF18CA">
            <w:pPr>
              <w:pStyle w:val="ListParagraph"/>
              <w:numPr>
                <w:ilvl w:val="0"/>
                <w:numId w:val="2"/>
              </w:numPr>
            </w:pPr>
            <w:r>
              <w:t xml:space="preserve">This to be embedded into regular practice </w:t>
            </w:r>
          </w:p>
        </w:tc>
        <w:tc>
          <w:tcPr>
            <w:tcW w:w="1950" w:type="dxa"/>
          </w:tcPr>
          <w:p w:rsidR="00D96209" w:rsidRDefault="00887159">
            <w:r>
              <w:t>RC/KT</w:t>
            </w:r>
          </w:p>
          <w:p w:rsidR="00887159" w:rsidRDefault="00887159">
            <w:r>
              <w:t>Summer 1</w:t>
            </w:r>
          </w:p>
          <w:p w:rsidR="00887159" w:rsidRDefault="00887159"/>
          <w:p w:rsidR="00887159" w:rsidRDefault="00887159">
            <w:r>
              <w:t>All teachers</w:t>
            </w:r>
          </w:p>
          <w:p w:rsidR="00887159" w:rsidRDefault="00887159">
            <w:r>
              <w:t>Summer 1</w:t>
            </w:r>
          </w:p>
          <w:p w:rsidR="00887159" w:rsidRDefault="00887159"/>
          <w:p w:rsidR="00887159" w:rsidRDefault="00887159">
            <w:r>
              <w:t>RC SLT</w:t>
            </w:r>
          </w:p>
          <w:p w:rsidR="00887159" w:rsidRDefault="00887159">
            <w:r>
              <w:t>Summer 1</w:t>
            </w:r>
          </w:p>
          <w:p w:rsidR="00887159" w:rsidRDefault="00887159"/>
        </w:tc>
        <w:tc>
          <w:tcPr>
            <w:tcW w:w="1701" w:type="dxa"/>
          </w:tcPr>
          <w:p w:rsidR="00D96209" w:rsidRDefault="00D96209"/>
        </w:tc>
      </w:tr>
      <w:tr w:rsidR="00584284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584284" w:rsidRDefault="00584284" w:rsidP="001F60BA"/>
        </w:tc>
        <w:tc>
          <w:tcPr>
            <w:tcW w:w="3544" w:type="dxa"/>
          </w:tcPr>
          <w:p w:rsidR="00584284" w:rsidRDefault="00584284">
            <w:pPr>
              <w:rPr>
                <w:b/>
              </w:rPr>
            </w:pPr>
            <w:r>
              <w:rPr>
                <w:b/>
              </w:rPr>
              <w:t>PSHE LITERAT</w:t>
            </w:r>
            <w:r w:rsidR="005C443F">
              <w:rPr>
                <w:b/>
              </w:rPr>
              <w:t>U</w:t>
            </w:r>
            <w:r>
              <w:rPr>
                <w:b/>
              </w:rPr>
              <w:t>RE</w:t>
            </w:r>
          </w:p>
          <w:p w:rsidR="00584284" w:rsidRDefault="00584284">
            <w:r w:rsidRPr="00584284">
              <w:t xml:space="preserve">To develop </w:t>
            </w:r>
            <w:r>
              <w:t>a PSHE section of literature readily available to children: library, classrooms, Rainbow Room. The Sanctuary</w:t>
            </w:r>
          </w:p>
          <w:p w:rsidR="00584284" w:rsidRDefault="00584284"/>
          <w:p w:rsidR="00584284" w:rsidRDefault="00584284" w:rsidP="00584284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i/>
                <w:color w:val="0070C0"/>
              </w:rPr>
              <w:t xml:space="preserve"> Equality Act 2010</w:t>
            </w:r>
          </w:p>
          <w:p w:rsidR="00584284" w:rsidRDefault="00584284" w:rsidP="00584284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SEND Code of Practice 2015</w:t>
            </w:r>
          </w:p>
          <w:p w:rsidR="00584284" w:rsidRDefault="00584284" w:rsidP="00584284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Personal Development</w:t>
            </w:r>
          </w:p>
          <w:p w:rsidR="00584284" w:rsidRPr="00584284" w:rsidRDefault="00584284" w:rsidP="00584284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PSHE Curriculum</w:t>
            </w:r>
          </w:p>
        </w:tc>
        <w:tc>
          <w:tcPr>
            <w:tcW w:w="6980" w:type="dxa"/>
          </w:tcPr>
          <w:p w:rsidR="00584284" w:rsidRDefault="00BA0580" w:rsidP="00EF18CA">
            <w:pPr>
              <w:pStyle w:val="ListParagraph"/>
              <w:numPr>
                <w:ilvl w:val="0"/>
                <w:numId w:val="2"/>
              </w:numPr>
            </w:pPr>
            <w:r>
              <w:t>Audit PSHE literature already in school</w:t>
            </w:r>
          </w:p>
          <w:p w:rsidR="004E231E" w:rsidRDefault="004E231E" w:rsidP="004E231E">
            <w:pPr>
              <w:pStyle w:val="ListParagraph"/>
            </w:pPr>
          </w:p>
          <w:p w:rsidR="00BA0580" w:rsidRDefault="00BA0580" w:rsidP="00EF18CA">
            <w:pPr>
              <w:pStyle w:val="ListParagraph"/>
              <w:numPr>
                <w:ilvl w:val="0"/>
                <w:numId w:val="2"/>
              </w:numPr>
            </w:pPr>
            <w:r>
              <w:t>Source relevant PSHE literature</w:t>
            </w:r>
          </w:p>
          <w:p w:rsidR="00BA0580" w:rsidRPr="00BA0580" w:rsidRDefault="00E025FB" w:rsidP="00BA0580">
            <w:pPr>
              <w:pStyle w:val="ListParagraph"/>
              <w:rPr>
                <w:rStyle w:val="Hyperlink"/>
                <w:b/>
              </w:rPr>
            </w:pPr>
            <w:hyperlink r:id="rId9" w:history="1">
              <w:r w:rsidR="00BA0580" w:rsidRPr="00BA0580">
                <w:rPr>
                  <w:rStyle w:val="Hyperlink"/>
                  <w:b/>
                </w:rPr>
                <w:t>https://www.westminster.gov.uk/sites/default/files/pshe-framework-primary.pdf</w:t>
              </w:r>
            </w:hyperlink>
          </w:p>
          <w:p w:rsidR="00BA0580" w:rsidRPr="00BA0580" w:rsidRDefault="00BA0580" w:rsidP="00BA0580">
            <w:pPr>
              <w:pStyle w:val="ListParagraph"/>
              <w:rPr>
                <w:rStyle w:val="Hyperlink"/>
                <w:b/>
              </w:rPr>
            </w:pPr>
          </w:p>
          <w:p w:rsidR="00BA0580" w:rsidRPr="00BA0580" w:rsidRDefault="00E025FB" w:rsidP="00BA0580">
            <w:pPr>
              <w:pStyle w:val="ListParagraph"/>
              <w:rPr>
                <w:rFonts w:cstheme="minorHAnsi"/>
                <w:b/>
                <w:color w:val="212121"/>
                <w:shd w:val="clear" w:color="auto" w:fill="FFFFFF"/>
              </w:rPr>
            </w:pPr>
            <w:hyperlink r:id="rId10" w:history="1">
              <w:r w:rsidR="00BA0580" w:rsidRPr="00BA0580">
                <w:rPr>
                  <w:rStyle w:val="Hyperlink"/>
                  <w:rFonts w:cstheme="minorHAnsi"/>
                  <w:b/>
                  <w:shd w:val="clear" w:color="auto" w:fill="FFFFFF"/>
                </w:rPr>
                <w:t>https://reading-well.org.uk/books/books-on-prescription/children</w:t>
              </w:r>
            </w:hyperlink>
            <w:r w:rsidR="00BA0580" w:rsidRPr="00BA0580">
              <w:rPr>
                <w:rFonts w:cstheme="minorHAnsi"/>
                <w:b/>
                <w:color w:val="212121"/>
                <w:shd w:val="clear" w:color="auto" w:fill="FFFFFF"/>
              </w:rPr>
              <w:t>)</w:t>
            </w:r>
          </w:p>
          <w:p w:rsidR="00BA0580" w:rsidRPr="00BA0580" w:rsidRDefault="00BA0580" w:rsidP="004E231E">
            <w:pPr>
              <w:pStyle w:val="ListParagraph"/>
              <w:ind w:left="567"/>
              <w:rPr>
                <w:rFonts w:cstheme="minorHAnsi"/>
                <w:b/>
                <w:color w:val="212121"/>
                <w:shd w:val="clear" w:color="auto" w:fill="FFFFFF"/>
              </w:rPr>
            </w:pPr>
          </w:p>
          <w:p w:rsidR="00887159" w:rsidRPr="00032C84" w:rsidRDefault="00032C84" w:rsidP="00032C84">
            <w:pPr>
              <w:rPr>
                <w:rFonts w:cstheme="minorHAnsi"/>
                <w:b/>
                <w:color w:val="0070C0"/>
                <w:shd w:val="clear" w:color="auto" w:fill="FFFFFF"/>
              </w:rPr>
            </w:pPr>
            <w:r>
              <w:rPr>
                <w:rFonts w:cstheme="minorHAnsi"/>
                <w:b/>
                <w:color w:val="0070C0"/>
                <w:shd w:val="clear" w:color="auto" w:fill="FFFFFF"/>
              </w:rPr>
              <w:t xml:space="preserve">              </w:t>
            </w:r>
            <w:r w:rsidR="00BA0580" w:rsidRPr="00032C84">
              <w:rPr>
                <w:rFonts w:cstheme="minorHAnsi"/>
                <w:b/>
                <w:color w:val="0070C0"/>
                <w:shd w:val="clear" w:color="auto" w:fill="FFFFFF"/>
              </w:rPr>
              <w:t>ELSA Booklist</w:t>
            </w:r>
            <w:r>
              <w:rPr>
                <w:rFonts w:cstheme="minorHAnsi"/>
                <w:b/>
                <w:color w:val="0070C0"/>
                <w:shd w:val="clear" w:color="auto" w:fill="FFFFFF"/>
              </w:rPr>
              <w:t xml:space="preserve"> &amp;</w:t>
            </w:r>
            <w:r w:rsidRPr="00032C84">
              <w:rPr>
                <w:rFonts w:cstheme="minorHAnsi"/>
                <w:b/>
                <w:color w:val="0070C0"/>
                <w:shd w:val="clear" w:color="auto" w:fill="FFFFFF"/>
              </w:rPr>
              <w:t xml:space="preserve"> </w:t>
            </w:r>
            <w:r w:rsidR="00887159" w:rsidRPr="00032C84">
              <w:rPr>
                <w:rFonts w:cstheme="minorHAnsi"/>
                <w:b/>
                <w:color w:val="0070C0"/>
                <w:shd w:val="clear" w:color="auto" w:fill="FFFFFF"/>
              </w:rPr>
              <w:t>FARA charity children’s bookshop Clapha</w:t>
            </w:r>
            <w:r w:rsidR="00F432BF" w:rsidRPr="00032C84">
              <w:rPr>
                <w:rFonts w:cstheme="minorHAnsi"/>
                <w:b/>
                <w:color w:val="0070C0"/>
                <w:shd w:val="clear" w:color="auto" w:fill="FFFFFF"/>
              </w:rPr>
              <w:t>m</w:t>
            </w:r>
          </w:p>
          <w:p w:rsidR="00BA0580" w:rsidRDefault="00BA0580" w:rsidP="004E231E">
            <w:pPr>
              <w:pStyle w:val="ListParagraph"/>
              <w:numPr>
                <w:ilvl w:val="0"/>
                <w:numId w:val="2"/>
              </w:numPr>
              <w:ind w:left="567"/>
            </w:pPr>
            <w:r w:rsidRPr="00BA0580">
              <w:t>Classes to develop PSHE book area</w:t>
            </w:r>
            <w:r>
              <w:t>s</w:t>
            </w:r>
          </w:p>
          <w:p w:rsidR="00BA0580" w:rsidRDefault="00BA0580" w:rsidP="004E231E">
            <w:pPr>
              <w:pStyle w:val="ListParagraph"/>
              <w:numPr>
                <w:ilvl w:val="0"/>
                <w:numId w:val="2"/>
              </w:numPr>
              <w:ind w:left="567"/>
            </w:pPr>
            <w:r w:rsidRPr="00BA0580">
              <w:t>PSHE section to be developed in library</w:t>
            </w:r>
          </w:p>
          <w:p w:rsidR="004E231E" w:rsidRDefault="004E231E" w:rsidP="004E231E">
            <w:pPr>
              <w:pStyle w:val="ListParagraph"/>
            </w:pPr>
          </w:p>
          <w:p w:rsidR="00BA0580" w:rsidRDefault="00BA0580" w:rsidP="004E231E">
            <w:pPr>
              <w:pStyle w:val="ListParagraph"/>
              <w:numPr>
                <w:ilvl w:val="0"/>
                <w:numId w:val="2"/>
              </w:numPr>
              <w:ind w:left="567"/>
            </w:pPr>
            <w:r w:rsidRPr="00BA0580">
              <w:t>PSHE Zones of Regulation display with coloured baskets with linked books to be developed in the Sanctu</w:t>
            </w:r>
            <w:r>
              <w:t>a</w:t>
            </w:r>
            <w:r w:rsidRPr="00BA0580">
              <w:t>ry</w:t>
            </w:r>
          </w:p>
          <w:p w:rsidR="004E231E" w:rsidRDefault="004E231E" w:rsidP="004E231E">
            <w:pPr>
              <w:pStyle w:val="ListParagraph"/>
            </w:pPr>
          </w:p>
          <w:p w:rsidR="004E231E" w:rsidRDefault="004E231E" w:rsidP="004E231E">
            <w:pPr>
              <w:pStyle w:val="ListParagraph"/>
              <w:numPr>
                <w:ilvl w:val="0"/>
                <w:numId w:val="2"/>
              </w:numPr>
              <w:ind w:left="567"/>
            </w:pPr>
            <w:r>
              <w:t>Coloured baskets to be sourced and purchased</w:t>
            </w:r>
          </w:p>
        </w:tc>
        <w:tc>
          <w:tcPr>
            <w:tcW w:w="1950" w:type="dxa"/>
          </w:tcPr>
          <w:p w:rsidR="00584284" w:rsidRDefault="00BA0580">
            <w:r>
              <w:t>RC/ KT</w:t>
            </w:r>
          </w:p>
          <w:p w:rsidR="004E231E" w:rsidRDefault="004E231E" w:rsidP="004E231E">
            <w:r>
              <w:t>Summer 1</w:t>
            </w:r>
          </w:p>
          <w:p w:rsidR="004E231E" w:rsidRDefault="004E231E"/>
          <w:p w:rsidR="00BA0580" w:rsidRDefault="00BA0580">
            <w:r>
              <w:t>RC/ KT</w:t>
            </w:r>
          </w:p>
          <w:p w:rsidR="004E231E" w:rsidRDefault="004E231E" w:rsidP="004E231E">
            <w:r>
              <w:t>Summer 1</w:t>
            </w:r>
          </w:p>
          <w:p w:rsidR="00BA0580" w:rsidRDefault="00BA0580"/>
          <w:p w:rsidR="00BA0580" w:rsidRDefault="00BA0580"/>
          <w:p w:rsidR="00BA0580" w:rsidRDefault="00BA0580"/>
          <w:p w:rsidR="00887159" w:rsidRDefault="00887159"/>
          <w:p w:rsidR="00887159" w:rsidRDefault="00887159"/>
          <w:p w:rsidR="00BA0580" w:rsidRDefault="004E231E">
            <w:r>
              <w:t>Class teachers</w:t>
            </w:r>
          </w:p>
          <w:p w:rsidR="004E231E" w:rsidRDefault="004E231E" w:rsidP="004E231E">
            <w:r>
              <w:t>RC/KT</w:t>
            </w:r>
            <w:r w:rsidR="00032C84">
              <w:t xml:space="preserve">   </w:t>
            </w:r>
            <w:r>
              <w:t>Summer 1</w:t>
            </w:r>
          </w:p>
          <w:p w:rsidR="004E231E" w:rsidRDefault="004E231E">
            <w:r>
              <w:t>RC/KT</w:t>
            </w:r>
            <w:r w:rsidR="002E745C">
              <w:t>/KB</w:t>
            </w:r>
            <w:r w:rsidR="00032C84">
              <w:t xml:space="preserve">   </w:t>
            </w:r>
            <w:r>
              <w:t>Summer 1</w:t>
            </w:r>
          </w:p>
          <w:p w:rsidR="00BA0580" w:rsidRDefault="004E231E">
            <w:r>
              <w:t>EL/KT</w:t>
            </w:r>
          </w:p>
          <w:p w:rsidR="004E231E" w:rsidRDefault="004E231E" w:rsidP="004E231E">
            <w:r>
              <w:t>Summer 1</w:t>
            </w:r>
          </w:p>
          <w:p w:rsidR="00BA0580" w:rsidRDefault="00BA0580"/>
          <w:p w:rsidR="004E231E" w:rsidRDefault="004E231E" w:rsidP="00F055D2">
            <w:r>
              <w:t>EL</w:t>
            </w:r>
            <w:r w:rsidR="00F055D2">
              <w:t xml:space="preserve">  </w:t>
            </w:r>
            <w:r>
              <w:t>Summer 1</w:t>
            </w:r>
          </w:p>
        </w:tc>
        <w:tc>
          <w:tcPr>
            <w:tcW w:w="1701" w:type="dxa"/>
          </w:tcPr>
          <w:p w:rsidR="00584284" w:rsidRDefault="00584284"/>
          <w:p w:rsidR="00584284" w:rsidRDefault="00584284"/>
          <w:p w:rsidR="00584284" w:rsidRDefault="00584284"/>
          <w:p w:rsidR="00584284" w:rsidRDefault="00584284"/>
          <w:p w:rsidR="00584284" w:rsidRDefault="00584284"/>
          <w:p w:rsidR="00584284" w:rsidRDefault="00584284"/>
          <w:p w:rsidR="00584284" w:rsidRDefault="00584284"/>
          <w:p w:rsidR="00584284" w:rsidRDefault="00584284"/>
        </w:tc>
      </w:tr>
      <w:tr w:rsidR="005C443F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5C443F" w:rsidRDefault="005C443F" w:rsidP="001F60BA"/>
        </w:tc>
        <w:tc>
          <w:tcPr>
            <w:tcW w:w="3544" w:type="dxa"/>
          </w:tcPr>
          <w:p w:rsidR="005C443F" w:rsidRPr="005C443F" w:rsidRDefault="005C443F">
            <w:pPr>
              <w:rPr>
                <w:b/>
              </w:rPr>
            </w:pPr>
            <w:r w:rsidRPr="005C443F">
              <w:rPr>
                <w:b/>
              </w:rPr>
              <w:t>THE RAINBOW ROOM</w:t>
            </w:r>
          </w:p>
          <w:p w:rsidR="005C443F" w:rsidRDefault="005C443F">
            <w:pPr>
              <w:rPr>
                <w:b/>
              </w:rPr>
            </w:pPr>
            <w:r>
              <w:t>To provide a safe space to support the development of emotional literacy</w:t>
            </w:r>
          </w:p>
          <w:p w:rsidR="00296755" w:rsidRDefault="00296755" w:rsidP="00296755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i/>
                <w:color w:val="0070C0"/>
              </w:rPr>
              <w:t xml:space="preserve"> Equality Act 2010</w:t>
            </w:r>
          </w:p>
          <w:p w:rsidR="00296755" w:rsidRDefault="00296755" w:rsidP="00296755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Personal Development</w:t>
            </w:r>
          </w:p>
          <w:p w:rsidR="005C443F" w:rsidRPr="00296755" w:rsidRDefault="00296755" w:rsidP="00F432BF">
            <w:pPr>
              <w:rPr>
                <w:b/>
                <w:i/>
              </w:rPr>
            </w:pPr>
            <w:r w:rsidRPr="00296755">
              <w:rPr>
                <w:i/>
                <w:color w:val="0070C0"/>
              </w:rPr>
              <w:lastRenderedPageBreak/>
              <w:t>PSHE</w:t>
            </w:r>
            <w:r w:rsidR="00F432BF">
              <w:rPr>
                <w:i/>
                <w:color w:val="0070C0"/>
              </w:rPr>
              <w:t xml:space="preserve"> &amp; </w:t>
            </w:r>
            <w:r w:rsidRPr="00296755">
              <w:rPr>
                <w:i/>
                <w:color w:val="0070C0"/>
              </w:rPr>
              <w:t>SEND Code of Practice 2015</w:t>
            </w:r>
          </w:p>
        </w:tc>
        <w:tc>
          <w:tcPr>
            <w:tcW w:w="6980" w:type="dxa"/>
          </w:tcPr>
          <w:p w:rsidR="005C443F" w:rsidRDefault="005C443F" w:rsidP="005C443F">
            <w:pPr>
              <w:pStyle w:val="ListParagraph"/>
              <w:numPr>
                <w:ilvl w:val="0"/>
                <w:numId w:val="2"/>
              </w:numPr>
              <w:ind w:left="567"/>
            </w:pPr>
            <w:r w:rsidRPr="00BA0580">
              <w:lastRenderedPageBreak/>
              <w:t>PSHE Zones of Regulation display with coloured baskets with linked books to be developed in the Rainbow Room</w:t>
            </w:r>
          </w:p>
          <w:p w:rsidR="005C443F" w:rsidRDefault="005C443F" w:rsidP="005C443F">
            <w:pPr>
              <w:pStyle w:val="ListParagraph"/>
              <w:ind w:left="567"/>
            </w:pPr>
          </w:p>
          <w:p w:rsidR="005C443F" w:rsidRDefault="005C443F" w:rsidP="008B10FD">
            <w:pPr>
              <w:pStyle w:val="ListParagraph"/>
              <w:numPr>
                <w:ilvl w:val="0"/>
                <w:numId w:val="2"/>
              </w:numPr>
              <w:ind w:left="567"/>
            </w:pPr>
            <w:r>
              <w:t>Rainbow Room environment to be further developed and resources sourced and displays updated</w:t>
            </w:r>
          </w:p>
          <w:p w:rsidR="005C443F" w:rsidRDefault="005C443F" w:rsidP="005C443F"/>
        </w:tc>
        <w:tc>
          <w:tcPr>
            <w:tcW w:w="1950" w:type="dxa"/>
          </w:tcPr>
          <w:p w:rsidR="005C443F" w:rsidRDefault="005C443F" w:rsidP="005C443F">
            <w:r>
              <w:t>MO/EL/JJ/MM</w:t>
            </w:r>
          </w:p>
          <w:p w:rsidR="005C443F" w:rsidRDefault="005C443F" w:rsidP="005C443F">
            <w:r>
              <w:t>Summer 1</w:t>
            </w:r>
          </w:p>
          <w:p w:rsidR="005C443F" w:rsidRDefault="005C443F"/>
          <w:p w:rsidR="005C443F" w:rsidRDefault="005C443F">
            <w:r>
              <w:t>MO/JJ/MM</w:t>
            </w:r>
          </w:p>
          <w:p w:rsidR="005C443F" w:rsidRDefault="005C443F" w:rsidP="005C443F">
            <w:r>
              <w:t>Summer 1</w:t>
            </w:r>
          </w:p>
          <w:p w:rsidR="005C443F" w:rsidRDefault="005C443F"/>
        </w:tc>
        <w:tc>
          <w:tcPr>
            <w:tcW w:w="1701" w:type="dxa"/>
          </w:tcPr>
          <w:p w:rsidR="005C443F" w:rsidRDefault="005C443F"/>
        </w:tc>
      </w:tr>
      <w:tr w:rsidR="004425C9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4425C9" w:rsidRDefault="004425C9" w:rsidP="001F60BA"/>
        </w:tc>
        <w:tc>
          <w:tcPr>
            <w:tcW w:w="3544" w:type="dxa"/>
          </w:tcPr>
          <w:p w:rsidR="004425C9" w:rsidRDefault="004425C9">
            <w:pPr>
              <w:rPr>
                <w:b/>
              </w:rPr>
            </w:pPr>
            <w:r>
              <w:rPr>
                <w:b/>
              </w:rPr>
              <w:t>PSHE Assemblies</w:t>
            </w:r>
          </w:p>
          <w:p w:rsidR="004425C9" w:rsidRDefault="004425C9">
            <w:r w:rsidRPr="004425C9">
              <w:t xml:space="preserve">To embed the </w:t>
            </w:r>
            <w:r w:rsidRPr="004425C9">
              <w:rPr>
                <w:b/>
              </w:rPr>
              <w:t>JIGSAW PSHE</w:t>
            </w:r>
            <w:r>
              <w:t xml:space="preserve"> </w:t>
            </w:r>
            <w:r w:rsidRPr="004425C9">
              <w:t>Assemblies planned alongside the curriculum</w:t>
            </w:r>
          </w:p>
          <w:p w:rsidR="00F055D2" w:rsidRPr="004425C9" w:rsidRDefault="00F055D2" w:rsidP="00F055D2"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i/>
                <w:color w:val="0070C0"/>
              </w:rPr>
              <w:t xml:space="preserve"> </w:t>
            </w:r>
            <w:r w:rsidRPr="00296755">
              <w:rPr>
                <w:i/>
                <w:color w:val="0070C0"/>
              </w:rPr>
              <w:t>PSHE</w:t>
            </w:r>
            <w:r>
              <w:rPr>
                <w:i/>
                <w:color w:val="0070C0"/>
              </w:rPr>
              <w:t xml:space="preserve"> Curriculum</w:t>
            </w:r>
          </w:p>
        </w:tc>
        <w:tc>
          <w:tcPr>
            <w:tcW w:w="6980" w:type="dxa"/>
          </w:tcPr>
          <w:p w:rsidR="004425C9" w:rsidRDefault="004425C9" w:rsidP="005C443F">
            <w:pPr>
              <w:pStyle w:val="ListParagraph"/>
              <w:numPr>
                <w:ilvl w:val="0"/>
                <w:numId w:val="2"/>
              </w:numPr>
              <w:ind w:left="567"/>
            </w:pPr>
            <w:r>
              <w:t xml:space="preserve">To map out the assemblies across </w:t>
            </w:r>
            <w:r w:rsidRPr="004425C9">
              <w:t xml:space="preserve">the year in relation to </w:t>
            </w:r>
            <w:r w:rsidRPr="004425C9">
              <w:rPr>
                <w:b/>
              </w:rPr>
              <w:t>JIGSAW PSHE</w:t>
            </w:r>
            <w:r w:rsidRPr="004425C9">
              <w:t xml:space="preserve"> curriculum</w:t>
            </w:r>
            <w:r>
              <w:t xml:space="preserve"> so that a whole school </w:t>
            </w:r>
            <w:r w:rsidR="00D46D95">
              <w:t>approach is embedded</w:t>
            </w:r>
          </w:p>
          <w:p w:rsidR="004425C9" w:rsidRPr="00BA0580" w:rsidRDefault="004425C9" w:rsidP="005C443F">
            <w:pPr>
              <w:pStyle w:val="ListParagraph"/>
              <w:numPr>
                <w:ilvl w:val="0"/>
                <w:numId w:val="2"/>
              </w:numPr>
              <w:ind w:left="567"/>
            </w:pPr>
            <w:r>
              <w:t>To embed these assemblies and ensure they are delivered as planned</w:t>
            </w:r>
          </w:p>
        </w:tc>
        <w:tc>
          <w:tcPr>
            <w:tcW w:w="1950" w:type="dxa"/>
          </w:tcPr>
          <w:p w:rsidR="004425C9" w:rsidRDefault="004425C9" w:rsidP="005C443F">
            <w:r>
              <w:t>RC/SLT</w:t>
            </w:r>
          </w:p>
          <w:p w:rsidR="004425C9" w:rsidRDefault="004425C9" w:rsidP="005C443F">
            <w:r>
              <w:t>Summer 1</w:t>
            </w:r>
          </w:p>
          <w:p w:rsidR="004425C9" w:rsidRDefault="004425C9" w:rsidP="005C443F">
            <w:r>
              <w:t>SLT</w:t>
            </w:r>
          </w:p>
          <w:p w:rsidR="004425C9" w:rsidRDefault="004425C9" w:rsidP="005C443F">
            <w:r>
              <w:t>Ongoing</w:t>
            </w:r>
          </w:p>
        </w:tc>
        <w:tc>
          <w:tcPr>
            <w:tcW w:w="1701" w:type="dxa"/>
          </w:tcPr>
          <w:p w:rsidR="004425C9" w:rsidRDefault="004425C9"/>
        </w:tc>
      </w:tr>
      <w:tr w:rsidR="000A29FE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0A29FE" w:rsidRDefault="000A29FE"/>
        </w:tc>
        <w:tc>
          <w:tcPr>
            <w:tcW w:w="3544" w:type="dxa"/>
          </w:tcPr>
          <w:p w:rsidR="00865C43" w:rsidRPr="00865C43" w:rsidRDefault="00865C43">
            <w:pPr>
              <w:rPr>
                <w:b/>
              </w:rPr>
            </w:pPr>
            <w:r w:rsidRPr="00865C43">
              <w:rPr>
                <w:b/>
              </w:rPr>
              <w:t>PERSONAL DEVELOPMENT</w:t>
            </w:r>
          </w:p>
          <w:p w:rsidR="000A29FE" w:rsidRDefault="00865C43">
            <w:r>
              <w:t xml:space="preserve">To celebrate and promote children’s achievements in all areas, including their own personal interests and skills, supporting self-belief, pride, individualism, respect, recognising all skills and interests thus </w:t>
            </w:r>
            <w:r w:rsidR="00887159">
              <w:t>promoting personal</w:t>
            </w:r>
            <w:r>
              <w:t xml:space="preserve"> development.</w:t>
            </w:r>
          </w:p>
          <w:p w:rsidR="000A29FE" w:rsidRDefault="00334566">
            <w:r>
              <w:t>To create la</w:t>
            </w:r>
            <w:r w:rsidR="004425C9">
              <w:t>rge year-</w:t>
            </w:r>
            <w:r w:rsidR="00AB38BF">
              <w:t xml:space="preserve"> group display books to be placed in the reception area for visitors to look at</w:t>
            </w:r>
          </w:p>
          <w:p w:rsidR="00680504" w:rsidRDefault="00680504" w:rsidP="00680504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i/>
                <w:color w:val="0070C0"/>
              </w:rPr>
              <w:t xml:space="preserve"> Equality Act 2010</w:t>
            </w:r>
          </w:p>
          <w:p w:rsidR="005C443F" w:rsidRDefault="00680504" w:rsidP="00F432BF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Personal Development</w:t>
            </w:r>
            <w:r w:rsidR="00F432BF">
              <w:rPr>
                <w:i/>
                <w:color w:val="0070C0"/>
              </w:rPr>
              <w:t xml:space="preserve"> &amp; </w:t>
            </w:r>
            <w:r w:rsidR="00296755">
              <w:rPr>
                <w:i/>
                <w:color w:val="0070C0"/>
              </w:rPr>
              <w:t>PSHE</w:t>
            </w:r>
          </w:p>
          <w:p w:rsidR="002E745C" w:rsidRDefault="002E745C" w:rsidP="00F432BF">
            <w:pPr>
              <w:rPr>
                <w:i/>
                <w:color w:val="0070C0"/>
              </w:rPr>
            </w:pPr>
          </w:p>
          <w:p w:rsidR="002E745C" w:rsidRDefault="002E745C" w:rsidP="00F432BF">
            <w:pPr>
              <w:rPr>
                <w:i/>
                <w:color w:val="0070C0"/>
              </w:rPr>
            </w:pPr>
          </w:p>
          <w:p w:rsidR="002E745C" w:rsidRDefault="002E745C" w:rsidP="00F432BF"/>
        </w:tc>
        <w:tc>
          <w:tcPr>
            <w:tcW w:w="6980" w:type="dxa"/>
          </w:tcPr>
          <w:p w:rsidR="00865C43" w:rsidRDefault="00AB38BF" w:rsidP="00F432BF">
            <w:pPr>
              <w:pStyle w:val="ListParagraph"/>
              <w:numPr>
                <w:ilvl w:val="0"/>
                <w:numId w:val="7"/>
              </w:numPr>
            </w:pPr>
            <w:r>
              <w:t>Large display books to be sourced and purchased</w:t>
            </w:r>
          </w:p>
          <w:p w:rsidR="00AB38BF" w:rsidRDefault="00AB38BF" w:rsidP="00AB38BF">
            <w:pPr>
              <w:pStyle w:val="ListParagraph"/>
            </w:pPr>
          </w:p>
          <w:p w:rsidR="00AB38BF" w:rsidRDefault="00AB38BF" w:rsidP="00AB38BF">
            <w:pPr>
              <w:pStyle w:val="ListParagraph"/>
              <w:numPr>
                <w:ilvl w:val="0"/>
                <w:numId w:val="3"/>
              </w:numPr>
            </w:pPr>
            <w:r>
              <w:t>Year Groups to keep display books updated with regular new work added to books.  Use newsletter news/pictures/write ups along with any other interesting news/work/pictures to celebrate children’s achievements.</w:t>
            </w:r>
          </w:p>
          <w:p w:rsidR="00AB38BF" w:rsidRDefault="00AB38BF" w:rsidP="00AB38BF">
            <w:pPr>
              <w:pStyle w:val="ListParagraph"/>
            </w:pPr>
          </w:p>
          <w:p w:rsidR="00AB38BF" w:rsidRDefault="00AB38BF" w:rsidP="00AB38BF">
            <w:pPr>
              <w:pStyle w:val="ListParagraph"/>
              <w:numPr>
                <w:ilvl w:val="0"/>
                <w:numId w:val="3"/>
              </w:numPr>
            </w:pPr>
            <w:r>
              <w:t>Display books to be decorated and labelled</w:t>
            </w:r>
          </w:p>
          <w:p w:rsidR="00AB38BF" w:rsidRDefault="00AB38BF" w:rsidP="00AB38BF">
            <w:pPr>
              <w:pStyle w:val="ListParagraph"/>
            </w:pPr>
          </w:p>
          <w:p w:rsidR="00296755" w:rsidRDefault="00AB38BF" w:rsidP="00296755">
            <w:pPr>
              <w:pStyle w:val="ListParagraph"/>
              <w:numPr>
                <w:ilvl w:val="0"/>
                <w:numId w:val="3"/>
              </w:numPr>
            </w:pPr>
            <w:r>
              <w:t>Space in reception to be organised for displaying books</w:t>
            </w:r>
          </w:p>
          <w:p w:rsidR="000A29FE" w:rsidRDefault="005718E0" w:rsidP="00296755">
            <w:pPr>
              <w:pStyle w:val="ListParagraph"/>
            </w:pPr>
            <w:r>
              <w:t xml:space="preserve"> </w:t>
            </w:r>
          </w:p>
        </w:tc>
        <w:tc>
          <w:tcPr>
            <w:tcW w:w="1950" w:type="dxa"/>
          </w:tcPr>
          <w:p w:rsidR="00AB38BF" w:rsidRDefault="00AB38BF">
            <w:r>
              <w:t>EL</w:t>
            </w:r>
          </w:p>
          <w:p w:rsidR="00AB38BF" w:rsidRDefault="004E7A90">
            <w:r>
              <w:t>Summer 1</w:t>
            </w:r>
          </w:p>
          <w:p w:rsidR="00AB38BF" w:rsidRDefault="00AB38BF">
            <w:r>
              <w:t>Year Group Staff</w:t>
            </w:r>
          </w:p>
          <w:p w:rsidR="00AB38BF" w:rsidRDefault="004E7A90">
            <w:r>
              <w:t>Summer 1</w:t>
            </w:r>
          </w:p>
          <w:p w:rsidR="00AB38BF" w:rsidRDefault="00AB38BF"/>
          <w:p w:rsidR="004E7A90" w:rsidRDefault="004E7A90"/>
          <w:p w:rsidR="002E745C" w:rsidRDefault="002E745C"/>
          <w:p w:rsidR="00AB38BF" w:rsidRDefault="00AB38BF">
            <w:r>
              <w:t>Year Group staff</w:t>
            </w:r>
          </w:p>
          <w:p w:rsidR="00AB38BF" w:rsidRDefault="004E7A90">
            <w:r>
              <w:t>Summer 1</w:t>
            </w:r>
          </w:p>
          <w:p w:rsidR="004E7A90" w:rsidRDefault="004E7A90"/>
          <w:p w:rsidR="00AB38BF" w:rsidRDefault="00AB38BF">
            <w:r>
              <w:t>KT</w:t>
            </w:r>
            <w:r w:rsidR="00F432BF">
              <w:t>/EL</w:t>
            </w:r>
          </w:p>
          <w:p w:rsidR="004E7A90" w:rsidRDefault="004E7A90">
            <w:r>
              <w:t>Summer 1</w:t>
            </w:r>
          </w:p>
        </w:tc>
        <w:tc>
          <w:tcPr>
            <w:tcW w:w="1701" w:type="dxa"/>
          </w:tcPr>
          <w:p w:rsidR="000A29FE" w:rsidRDefault="000A29FE"/>
        </w:tc>
      </w:tr>
      <w:tr w:rsidR="005C443F" w:rsidRPr="006E0187" w:rsidTr="00F055D2">
        <w:trPr>
          <w:trHeight w:val="1150"/>
        </w:trPr>
        <w:tc>
          <w:tcPr>
            <w:tcW w:w="1276" w:type="dxa"/>
            <w:shd w:val="clear" w:color="auto" w:fill="DEEAF6" w:themeFill="accent1" w:themeFillTint="33"/>
          </w:tcPr>
          <w:p w:rsidR="005C443F" w:rsidRPr="00F055D2" w:rsidRDefault="00680504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sz w:val="24"/>
                <w:szCs w:val="24"/>
              </w:rPr>
              <w:lastRenderedPageBreak/>
              <w:tab/>
            </w:r>
          </w:p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WHO</w:t>
            </w:r>
          </w:p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DEEAF6" w:themeFill="accent1" w:themeFillTint="33"/>
          </w:tcPr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PRIORITY</w:t>
            </w:r>
          </w:p>
        </w:tc>
        <w:tc>
          <w:tcPr>
            <w:tcW w:w="6980" w:type="dxa"/>
            <w:shd w:val="clear" w:color="auto" w:fill="DEEAF6" w:themeFill="accent1" w:themeFillTint="33"/>
          </w:tcPr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ACTIONS NEEDED</w:t>
            </w:r>
          </w:p>
        </w:tc>
        <w:tc>
          <w:tcPr>
            <w:tcW w:w="1950" w:type="dxa"/>
            <w:shd w:val="clear" w:color="auto" w:fill="DEEAF6" w:themeFill="accent1" w:themeFillTint="33"/>
          </w:tcPr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WHEN AND WHO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5C443F" w:rsidRPr="00F055D2" w:rsidRDefault="005C443F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EVALUATION</w:t>
            </w:r>
          </w:p>
        </w:tc>
      </w:tr>
      <w:tr w:rsidR="005C443F" w:rsidTr="00F055D2">
        <w:tc>
          <w:tcPr>
            <w:tcW w:w="1276" w:type="dxa"/>
            <w:vMerge w:val="restart"/>
            <w:shd w:val="clear" w:color="auto" w:fill="EDEDED" w:themeFill="accent3" w:themeFillTint="33"/>
            <w:textDirection w:val="btLr"/>
          </w:tcPr>
          <w:p w:rsidR="005C443F" w:rsidRDefault="005C443F" w:rsidP="007A550B">
            <w:pPr>
              <w:ind w:left="113" w:right="113"/>
            </w:pPr>
          </w:p>
          <w:p w:rsidR="005C443F" w:rsidRPr="006E0187" w:rsidRDefault="005C443F" w:rsidP="007A550B">
            <w:pPr>
              <w:ind w:left="113" w:right="113"/>
              <w:rPr>
                <w:b/>
                <w:sz w:val="28"/>
                <w:szCs w:val="28"/>
              </w:rPr>
            </w:pPr>
            <w:r w:rsidRPr="006E0187">
              <w:rPr>
                <w:sz w:val="48"/>
                <w:szCs w:val="48"/>
              </w:rPr>
              <w:t xml:space="preserve">                      </w:t>
            </w:r>
            <w:r>
              <w:rPr>
                <w:sz w:val="48"/>
                <w:szCs w:val="48"/>
              </w:rPr>
              <w:t xml:space="preserve">     </w:t>
            </w:r>
            <w:r w:rsidRPr="006E0187">
              <w:rPr>
                <w:sz w:val="48"/>
                <w:szCs w:val="48"/>
              </w:rPr>
              <w:t xml:space="preserve">  </w:t>
            </w:r>
            <w:r>
              <w:rPr>
                <w:sz w:val="48"/>
                <w:szCs w:val="48"/>
              </w:rPr>
              <w:t>STAFF</w:t>
            </w:r>
          </w:p>
          <w:p w:rsidR="005C443F" w:rsidRPr="000A29FE" w:rsidRDefault="005C443F" w:rsidP="007A550B">
            <w:pPr>
              <w:ind w:left="113" w:right="113"/>
              <w:rPr>
                <w:sz w:val="48"/>
                <w:szCs w:val="48"/>
              </w:rPr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  <w:p w:rsidR="005C443F" w:rsidRDefault="005C443F" w:rsidP="007A550B">
            <w:pPr>
              <w:ind w:left="113" w:right="113"/>
            </w:pPr>
          </w:p>
        </w:tc>
        <w:tc>
          <w:tcPr>
            <w:tcW w:w="3544" w:type="dxa"/>
          </w:tcPr>
          <w:p w:rsidR="005C443F" w:rsidRPr="00296755" w:rsidRDefault="00296755" w:rsidP="007A550B">
            <w:pPr>
              <w:rPr>
                <w:b/>
              </w:rPr>
            </w:pPr>
            <w:r w:rsidRPr="00296755">
              <w:rPr>
                <w:b/>
              </w:rPr>
              <w:t>COMMUNICATION</w:t>
            </w:r>
          </w:p>
          <w:p w:rsidR="005C443F" w:rsidRPr="00296755" w:rsidRDefault="005C443F" w:rsidP="00296755">
            <w:pPr>
              <w:rPr>
                <w:i/>
                <w:color w:val="0070C0"/>
              </w:rPr>
            </w:pPr>
            <w:r w:rsidRPr="00296755">
              <w:t>To</w:t>
            </w:r>
            <w:r w:rsidR="00296755" w:rsidRPr="00296755">
              <w:t xml:space="preserve"> improve</w:t>
            </w:r>
            <w:r w:rsidRPr="00296755">
              <w:t xml:space="preserve"> </w:t>
            </w:r>
            <w:r w:rsidR="00296755">
              <w:t xml:space="preserve">staff communication so that all information is accessible to all members of the team in a timely manner, to relieve stress </w:t>
            </w:r>
            <w:r w:rsidR="00F055D2">
              <w:t>and plan for workload</w:t>
            </w:r>
          </w:p>
          <w:p w:rsidR="005C443F" w:rsidRDefault="006A1782" w:rsidP="007A550B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b/>
                <w:i/>
                <w:color w:val="0070C0"/>
              </w:rPr>
              <w:t xml:space="preserve"> </w:t>
            </w:r>
            <w:r w:rsidR="005C443F" w:rsidRPr="00296755">
              <w:rPr>
                <w:i/>
                <w:color w:val="0070C0"/>
              </w:rPr>
              <w:t>Equality Act 2010</w:t>
            </w:r>
          </w:p>
          <w:p w:rsidR="00DE6707" w:rsidRPr="00296755" w:rsidRDefault="00DE6707" w:rsidP="007A550B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Mental Health</w:t>
            </w:r>
          </w:p>
          <w:p w:rsidR="00296755" w:rsidRPr="00296755" w:rsidRDefault="00296755" w:rsidP="00296755"/>
          <w:p w:rsidR="005C443F" w:rsidRPr="00296755" w:rsidRDefault="005C443F" w:rsidP="007A550B"/>
        </w:tc>
        <w:tc>
          <w:tcPr>
            <w:tcW w:w="6980" w:type="dxa"/>
          </w:tcPr>
          <w:p w:rsidR="005C443F" w:rsidRDefault="00296755" w:rsidP="005C0DE8">
            <w:pPr>
              <w:pStyle w:val="ListParagraph"/>
              <w:numPr>
                <w:ilvl w:val="0"/>
                <w:numId w:val="1"/>
              </w:numPr>
            </w:pPr>
            <w:r>
              <w:t>A printed copy of t</w:t>
            </w:r>
            <w:r w:rsidR="005C443F">
              <w:t xml:space="preserve">he </w:t>
            </w:r>
            <w:r>
              <w:t>weekly diary to be displayed on the staffroom board each week and any changes to be written on the staffroom board so that this is accessible to all staff</w:t>
            </w:r>
          </w:p>
          <w:p w:rsidR="00296755" w:rsidRDefault="00296755" w:rsidP="00296755">
            <w:pPr>
              <w:pStyle w:val="ListParagraph"/>
            </w:pPr>
          </w:p>
          <w:p w:rsidR="00296755" w:rsidRDefault="00296755" w:rsidP="005C0DE8">
            <w:pPr>
              <w:pStyle w:val="ListParagraph"/>
              <w:numPr>
                <w:ilvl w:val="0"/>
                <w:numId w:val="1"/>
              </w:numPr>
            </w:pPr>
            <w:r>
              <w:t>Cover timetable to be displayed on staffroom board at the beginning of each week</w:t>
            </w:r>
          </w:p>
          <w:p w:rsidR="00296755" w:rsidRDefault="00296755" w:rsidP="00296755"/>
          <w:p w:rsidR="00296755" w:rsidRDefault="00296755" w:rsidP="005C0DE8">
            <w:pPr>
              <w:pStyle w:val="ListParagraph"/>
              <w:numPr>
                <w:ilvl w:val="0"/>
                <w:numId w:val="1"/>
              </w:numPr>
            </w:pPr>
            <w:r>
              <w:t>Staff meetings and management time to be planned and forecast in advance and communicated to all staff, also displayed on board in staffroom</w:t>
            </w:r>
          </w:p>
          <w:p w:rsidR="005C443F" w:rsidRDefault="00296755" w:rsidP="00032C84">
            <w:pPr>
              <w:pStyle w:val="ListParagraph"/>
              <w:numPr>
                <w:ilvl w:val="0"/>
                <w:numId w:val="1"/>
              </w:numPr>
            </w:pPr>
            <w:r>
              <w:t>Yearly planner to be displayed in staffroom with all key dates/events on (in preparation for next academic year)</w:t>
            </w:r>
          </w:p>
        </w:tc>
        <w:tc>
          <w:tcPr>
            <w:tcW w:w="1950" w:type="dxa"/>
          </w:tcPr>
          <w:p w:rsidR="005C443F" w:rsidRDefault="00296755" w:rsidP="007A550B">
            <w:r>
              <w:t>SLT/Admin</w:t>
            </w:r>
            <w:r w:rsidR="005C443F">
              <w:t xml:space="preserve"> </w:t>
            </w:r>
          </w:p>
          <w:p w:rsidR="005C443F" w:rsidRDefault="005C443F" w:rsidP="007A550B">
            <w:r>
              <w:t>Summer 1</w:t>
            </w:r>
          </w:p>
          <w:p w:rsidR="005C443F" w:rsidRDefault="005C443F" w:rsidP="007A550B"/>
          <w:p w:rsidR="00296755" w:rsidRDefault="00296755" w:rsidP="007A550B"/>
          <w:p w:rsidR="005C443F" w:rsidRDefault="00296755" w:rsidP="007A550B">
            <w:r>
              <w:t>SLT/Admin</w:t>
            </w:r>
          </w:p>
          <w:p w:rsidR="005C443F" w:rsidRDefault="005C443F" w:rsidP="007A550B">
            <w:r>
              <w:t>Summer 1</w:t>
            </w:r>
          </w:p>
          <w:p w:rsidR="00296755" w:rsidRDefault="00296755" w:rsidP="007A550B"/>
          <w:p w:rsidR="005C443F" w:rsidRDefault="00296755" w:rsidP="007A550B">
            <w:r>
              <w:t>SLT/Admin</w:t>
            </w:r>
          </w:p>
          <w:p w:rsidR="005C443F" w:rsidRDefault="00296755" w:rsidP="007A550B">
            <w:r>
              <w:t>Summer 1</w:t>
            </w:r>
          </w:p>
          <w:p w:rsidR="00296755" w:rsidRDefault="00296755" w:rsidP="007A550B"/>
          <w:p w:rsidR="00296755" w:rsidRDefault="00296755" w:rsidP="00296755">
            <w:r>
              <w:t>SLT/Admin</w:t>
            </w:r>
          </w:p>
          <w:p w:rsidR="00296755" w:rsidRDefault="00296755" w:rsidP="00296755">
            <w:r>
              <w:t>Summer 2</w:t>
            </w:r>
          </w:p>
        </w:tc>
        <w:tc>
          <w:tcPr>
            <w:tcW w:w="1701" w:type="dxa"/>
          </w:tcPr>
          <w:p w:rsidR="005C443F" w:rsidRDefault="005C443F" w:rsidP="007A550B"/>
        </w:tc>
      </w:tr>
      <w:tr w:rsidR="00296755" w:rsidTr="00F055D2">
        <w:tc>
          <w:tcPr>
            <w:tcW w:w="1276" w:type="dxa"/>
            <w:vMerge/>
            <w:shd w:val="clear" w:color="auto" w:fill="EDEDED" w:themeFill="accent3" w:themeFillTint="33"/>
            <w:textDirection w:val="btLr"/>
          </w:tcPr>
          <w:p w:rsidR="00296755" w:rsidRDefault="00296755" w:rsidP="007A550B">
            <w:pPr>
              <w:ind w:left="113" w:right="113"/>
            </w:pPr>
          </w:p>
        </w:tc>
        <w:tc>
          <w:tcPr>
            <w:tcW w:w="3544" w:type="dxa"/>
          </w:tcPr>
          <w:p w:rsidR="00296755" w:rsidRDefault="00296755" w:rsidP="007A550B">
            <w:pPr>
              <w:rPr>
                <w:b/>
              </w:rPr>
            </w:pPr>
            <w:r>
              <w:rPr>
                <w:b/>
              </w:rPr>
              <w:t>HEALTHY EATING</w:t>
            </w:r>
          </w:p>
          <w:p w:rsidR="006A1782" w:rsidRDefault="006A1782" w:rsidP="006F0C84">
            <w:pPr>
              <w:rPr>
                <w:b/>
                <w:sz w:val="24"/>
                <w:szCs w:val="24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b/>
                <w:i/>
                <w:color w:val="0070C0"/>
              </w:rPr>
              <w:t xml:space="preserve"> </w:t>
            </w:r>
            <w:r w:rsidRPr="006F0C84">
              <w:rPr>
                <w:i/>
                <w:color w:val="0070C0"/>
              </w:rPr>
              <w:t>Physical Health</w:t>
            </w:r>
          </w:p>
        </w:tc>
        <w:tc>
          <w:tcPr>
            <w:tcW w:w="6980" w:type="dxa"/>
          </w:tcPr>
          <w:p w:rsidR="00296755" w:rsidRDefault="00296755" w:rsidP="00032C84">
            <w:pPr>
              <w:pStyle w:val="ListParagraph"/>
              <w:numPr>
                <w:ilvl w:val="0"/>
                <w:numId w:val="5"/>
              </w:numPr>
            </w:pPr>
            <w:r>
              <w:t>Staff to have a fruit day reintroduced where a selection of fruit is provided one day a week</w:t>
            </w:r>
            <w:r w:rsidR="00FA2412">
              <w:t xml:space="preserve"> – discussions with MB and Governors to see if this can be funded </w:t>
            </w:r>
          </w:p>
          <w:p w:rsidR="002E745C" w:rsidRDefault="002E745C" w:rsidP="002E745C">
            <w:pPr>
              <w:pStyle w:val="ListParagraph"/>
            </w:pPr>
          </w:p>
        </w:tc>
        <w:tc>
          <w:tcPr>
            <w:tcW w:w="1950" w:type="dxa"/>
          </w:tcPr>
          <w:p w:rsidR="00296755" w:rsidRDefault="00FA2412" w:rsidP="007A550B">
            <w:r>
              <w:t>MB</w:t>
            </w:r>
          </w:p>
          <w:p w:rsidR="00FA2412" w:rsidRDefault="00FA2412" w:rsidP="007A550B">
            <w:r>
              <w:t>Governors</w:t>
            </w:r>
          </w:p>
          <w:p w:rsidR="00FA2412" w:rsidRDefault="00FA2412" w:rsidP="007A550B">
            <w:r>
              <w:t>Summer 1</w:t>
            </w:r>
          </w:p>
        </w:tc>
        <w:tc>
          <w:tcPr>
            <w:tcW w:w="1701" w:type="dxa"/>
          </w:tcPr>
          <w:p w:rsidR="00296755" w:rsidRDefault="00296755" w:rsidP="007A550B"/>
        </w:tc>
      </w:tr>
      <w:tr w:rsidR="00296755" w:rsidTr="00F055D2">
        <w:tc>
          <w:tcPr>
            <w:tcW w:w="1276" w:type="dxa"/>
            <w:vMerge/>
            <w:shd w:val="clear" w:color="auto" w:fill="EDEDED" w:themeFill="accent3" w:themeFillTint="33"/>
            <w:textDirection w:val="btLr"/>
          </w:tcPr>
          <w:p w:rsidR="00296755" w:rsidRDefault="00296755" w:rsidP="007A550B">
            <w:pPr>
              <w:ind w:left="113" w:right="113"/>
            </w:pPr>
          </w:p>
        </w:tc>
        <w:tc>
          <w:tcPr>
            <w:tcW w:w="3544" w:type="dxa"/>
          </w:tcPr>
          <w:p w:rsidR="00296755" w:rsidRDefault="00DE6707" w:rsidP="007A550B">
            <w:pPr>
              <w:rPr>
                <w:b/>
              </w:rPr>
            </w:pPr>
            <w:r>
              <w:rPr>
                <w:b/>
              </w:rPr>
              <w:t xml:space="preserve">WELLBEING </w:t>
            </w:r>
            <w:r w:rsidR="006A1782">
              <w:rPr>
                <w:b/>
              </w:rPr>
              <w:t>DAYS</w:t>
            </w:r>
          </w:p>
          <w:p w:rsidR="00FA2412" w:rsidRDefault="00FA2412" w:rsidP="00FA2412">
            <w:r w:rsidRPr="000617EA">
              <w:t>To plan for a Wellbeing Day with opportunities of a variety of</w:t>
            </w:r>
            <w:r>
              <w:t xml:space="preserve"> activities to support wellbeing for the whole school</w:t>
            </w:r>
          </w:p>
          <w:p w:rsidR="00FA2412" w:rsidRDefault="006F0C84" w:rsidP="007A550B">
            <w:pPr>
              <w:rPr>
                <w:b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b/>
                <w:i/>
                <w:color w:val="0070C0"/>
              </w:rPr>
              <w:t xml:space="preserve"> </w:t>
            </w:r>
            <w:r w:rsidRPr="006F0C84">
              <w:rPr>
                <w:i/>
                <w:color w:val="0070C0"/>
              </w:rPr>
              <w:t>Mental and</w:t>
            </w:r>
            <w:r>
              <w:rPr>
                <w:b/>
                <w:i/>
                <w:color w:val="0070C0"/>
              </w:rPr>
              <w:t xml:space="preserve"> </w:t>
            </w:r>
            <w:r w:rsidRPr="006F0C84">
              <w:rPr>
                <w:i/>
                <w:color w:val="0070C0"/>
              </w:rPr>
              <w:t>Physical Health</w:t>
            </w:r>
          </w:p>
        </w:tc>
        <w:tc>
          <w:tcPr>
            <w:tcW w:w="6980" w:type="dxa"/>
          </w:tcPr>
          <w:p w:rsidR="006A1782" w:rsidRDefault="006A1782" w:rsidP="006A1782">
            <w:pPr>
              <w:pStyle w:val="ListParagraph"/>
              <w:numPr>
                <w:ilvl w:val="0"/>
                <w:numId w:val="5"/>
              </w:numPr>
            </w:pPr>
            <w:r>
              <w:t>Seek staff’s ideas and views about the types of activities they would like</w:t>
            </w:r>
          </w:p>
          <w:p w:rsidR="00DE6707" w:rsidRDefault="00DE6707" w:rsidP="00DE6707">
            <w:pPr>
              <w:pStyle w:val="ListParagraph"/>
            </w:pPr>
          </w:p>
          <w:p w:rsidR="006A1782" w:rsidRDefault="006A1782" w:rsidP="006A1782">
            <w:pPr>
              <w:pStyle w:val="ListParagraph"/>
              <w:numPr>
                <w:ilvl w:val="0"/>
                <w:numId w:val="5"/>
              </w:numPr>
            </w:pPr>
            <w:r>
              <w:t xml:space="preserve">Plan for a range of activities including: art, drama, dance, life skills, music, cooking, first aid, mindfulness, creative writing, gardening, keep fit, crafts, storytelling. languages, cultures, fashion… </w:t>
            </w:r>
          </w:p>
          <w:p w:rsidR="00DE6707" w:rsidRDefault="00DE6707" w:rsidP="00DE6707"/>
          <w:p w:rsidR="00DE6707" w:rsidRDefault="006A1782" w:rsidP="003D06C4">
            <w:pPr>
              <w:pStyle w:val="ListParagraph"/>
              <w:numPr>
                <w:ilvl w:val="0"/>
                <w:numId w:val="5"/>
              </w:numPr>
            </w:pPr>
            <w:r>
              <w:t>Set a date for a Wellbeing Day for whole school</w:t>
            </w:r>
          </w:p>
          <w:p w:rsidR="00DE6707" w:rsidRDefault="00DE6707" w:rsidP="00DE6707"/>
          <w:p w:rsidR="00F055D2" w:rsidRDefault="006A1782" w:rsidP="00F055D2">
            <w:pPr>
              <w:pStyle w:val="ListParagraph"/>
              <w:numPr>
                <w:ilvl w:val="0"/>
                <w:numId w:val="5"/>
              </w:numPr>
            </w:pPr>
            <w:r>
              <w:t>Audit skills of staff to deliver a variety of activities which they would enjoy</w:t>
            </w:r>
            <w:r w:rsidR="00DE6707">
              <w:t xml:space="preserve"> and show passion for</w:t>
            </w:r>
          </w:p>
          <w:p w:rsidR="002E745C" w:rsidRDefault="002E745C" w:rsidP="002E745C"/>
          <w:p w:rsidR="006A1782" w:rsidRDefault="006A1782" w:rsidP="00F055D2">
            <w:pPr>
              <w:pStyle w:val="ListParagraph"/>
              <w:numPr>
                <w:ilvl w:val="0"/>
                <w:numId w:val="5"/>
              </w:numPr>
            </w:pPr>
            <w:r>
              <w:t>Seek possible external input: school nurse, local community links and parental involvement</w:t>
            </w:r>
          </w:p>
          <w:p w:rsidR="002E745C" w:rsidRDefault="002E745C" w:rsidP="002E745C"/>
          <w:p w:rsidR="00296755" w:rsidRDefault="006A1782" w:rsidP="00F055D2">
            <w:pPr>
              <w:pStyle w:val="ListParagraph"/>
              <w:numPr>
                <w:ilvl w:val="0"/>
                <w:numId w:val="5"/>
              </w:numPr>
            </w:pPr>
            <w:r>
              <w:t>Plan for a staff breakfast and an after school staff activity to support staff wellbeing on the same da</w:t>
            </w:r>
            <w:r w:rsidR="00F055D2">
              <w:t>y</w:t>
            </w:r>
          </w:p>
        </w:tc>
        <w:tc>
          <w:tcPr>
            <w:tcW w:w="1950" w:type="dxa"/>
          </w:tcPr>
          <w:p w:rsidR="00296755" w:rsidRDefault="00DE6707" w:rsidP="007A550B">
            <w:r>
              <w:t>All staff</w:t>
            </w:r>
          </w:p>
          <w:p w:rsidR="00DE6707" w:rsidRDefault="00DE6707" w:rsidP="007A550B">
            <w:r>
              <w:t>DR/KT</w:t>
            </w:r>
            <w:r w:rsidR="004425C9">
              <w:t xml:space="preserve"> Summer 1</w:t>
            </w:r>
          </w:p>
          <w:p w:rsidR="00DE6707" w:rsidRDefault="00DE6707" w:rsidP="007A550B"/>
          <w:p w:rsidR="00DE6707" w:rsidRDefault="00DE6707" w:rsidP="007A550B">
            <w:r>
              <w:t xml:space="preserve">DR </w:t>
            </w:r>
            <w:r w:rsidR="004425C9">
              <w:t xml:space="preserve">lead </w:t>
            </w:r>
            <w:r>
              <w:t>&amp; Wellbeing Team</w:t>
            </w:r>
          </w:p>
          <w:p w:rsidR="00DE6707" w:rsidRDefault="00DE6707" w:rsidP="007A550B">
            <w:r>
              <w:t>Summer 1</w:t>
            </w:r>
          </w:p>
          <w:p w:rsidR="004425C9" w:rsidRDefault="004425C9" w:rsidP="007A550B"/>
          <w:p w:rsidR="00DE6707" w:rsidRDefault="00DE6707" w:rsidP="007A550B">
            <w:r>
              <w:t>SLT</w:t>
            </w:r>
            <w:r w:rsidR="00F055D2">
              <w:t xml:space="preserve">  </w:t>
            </w:r>
            <w:r w:rsidR="00032C84">
              <w:t xml:space="preserve"> </w:t>
            </w:r>
            <w:r>
              <w:t>Summer 1</w:t>
            </w:r>
          </w:p>
          <w:p w:rsidR="00DE6707" w:rsidRDefault="00DE6707" w:rsidP="007A550B"/>
          <w:p w:rsidR="00DE6707" w:rsidRDefault="004425C9" w:rsidP="007A550B">
            <w:r>
              <w:t>DR/KT</w:t>
            </w:r>
          </w:p>
          <w:p w:rsidR="00DE6707" w:rsidRDefault="00DE6707" w:rsidP="007A550B"/>
          <w:p w:rsidR="002E745C" w:rsidRDefault="002E745C" w:rsidP="007A550B"/>
          <w:p w:rsidR="00DE6707" w:rsidRDefault="00DE6707" w:rsidP="007A550B">
            <w:r>
              <w:t>Wellbeing Team</w:t>
            </w:r>
          </w:p>
          <w:p w:rsidR="00DE6707" w:rsidRDefault="00DE6707" w:rsidP="007A550B">
            <w:r>
              <w:t>Summer 1</w:t>
            </w:r>
          </w:p>
          <w:p w:rsidR="002E745C" w:rsidRDefault="002E745C" w:rsidP="00DE6707"/>
          <w:p w:rsidR="00DE6707" w:rsidRDefault="00DE6707" w:rsidP="00DE6707">
            <w:r>
              <w:t>Wellbeing Team</w:t>
            </w:r>
          </w:p>
          <w:p w:rsidR="00DE6707" w:rsidRDefault="00DE6707" w:rsidP="00DE6707">
            <w:r>
              <w:t>Summer 1</w:t>
            </w:r>
          </w:p>
        </w:tc>
        <w:tc>
          <w:tcPr>
            <w:tcW w:w="1701" w:type="dxa"/>
          </w:tcPr>
          <w:p w:rsidR="00296755" w:rsidRDefault="00296755" w:rsidP="007A550B"/>
        </w:tc>
      </w:tr>
      <w:tr w:rsidR="00296755" w:rsidTr="00F055D2">
        <w:tc>
          <w:tcPr>
            <w:tcW w:w="1276" w:type="dxa"/>
            <w:vMerge/>
            <w:shd w:val="clear" w:color="auto" w:fill="EDEDED" w:themeFill="accent3" w:themeFillTint="33"/>
            <w:textDirection w:val="btLr"/>
          </w:tcPr>
          <w:p w:rsidR="00296755" w:rsidRDefault="00296755" w:rsidP="007A550B">
            <w:pPr>
              <w:ind w:left="113" w:right="113"/>
            </w:pPr>
          </w:p>
        </w:tc>
        <w:tc>
          <w:tcPr>
            <w:tcW w:w="3544" w:type="dxa"/>
          </w:tcPr>
          <w:p w:rsidR="00296755" w:rsidRDefault="00296755" w:rsidP="007A550B">
            <w:pPr>
              <w:rPr>
                <w:b/>
              </w:rPr>
            </w:pPr>
            <w:r>
              <w:rPr>
                <w:b/>
              </w:rPr>
              <w:t>STAFF MEETINGS DEDICATED TO WELLBEING</w:t>
            </w:r>
          </w:p>
          <w:p w:rsidR="00DE6707" w:rsidRDefault="00DE6707" w:rsidP="007A550B">
            <w:pPr>
              <w:rPr>
                <w:b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b/>
                <w:i/>
                <w:color w:val="0070C0"/>
              </w:rPr>
              <w:t xml:space="preserve"> </w:t>
            </w:r>
            <w:r w:rsidRPr="006F0C84">
              <w:rPr>
                <w:i/>
                <w:color w:val="0070C0"/>
              </w:rPr>
              <w:t>Mental and</w:t>
            </w:r>
            <w:r>
              <w:rPr>
                <w:b/>
                <w:i/>
                <w:color w:val="0070C0"/>
              </w:rPr>
              <w:t xml:space="preserve"> </w:t>
            </w:r>
            <w:r w:rsidRPr="006F0C84">
              <w:rPr>
                <w:i/>
                <w:color w:val="0070C0"/>
              </w:rPr>
              <w:t>Physical Health</w:t>
            </w:r>
          </w:p>
        </w:tc>
        <w:tc>
          <w:tcPr>
            <w:tcW w:w="6980" w:type="dxa"/>
          </w:tcPr>
          <w:p w:rsidR="00296755" w:rsidRDefault="00DE6707" w:rsidP="00DE6707">
            <w:pPr>
              <w:pStyle w:val="ListParagraph"/>
              <w:numPr>
                <w:ilvl w:val="0"/>
                <w:numId w:val="6"/>
              </w:numPr>
            </w:pPr>
            <w:r>
              <w:t>Wellbeing to be timetabled to one staff meeting per half term.</w:t>
            </w:r>
          </w:p>
          <w:p w:rsidR="00DE6707" w:rsidRDefault="00DE6707" w:rsidP="00DE6707">
            <w:pPr>
              <w:pStyle w:val="ListParagraph"/>
            </w:pPr>
          </w:p>
          <w:p w:rsidR="00DE6707" w:rsidRDefault="00DE6707" w:rsidP="00DE6707">
            <w:pPr>
              <w:pStyle w:val="ListParagraph"/>
              <w:numPr>
                <w:ilvl w:val="0"/>
                <w:numId w:val="6"/>
              </w:numPr>
            </w:pPr>
            <w:r>
              <w:t xml:space="preserve">Staff involved in deciding how this time should be used – this may be a collective meeting around wellbeing or time for staff to use at their own discretion </w:t>
            </w:r>
          </w:p>
        </w:tc>
        <w:tc>
          <w:tcPr>
            <w:tcW w:w="1950" w:type="dxa"/>
          </w:tcPr>
          <w:p w:rsidR="00296755" w:rsidRDefault="00DE6707" w:rsidP="007A550B">
            <w:r>
              <w:t>SLT</w:t>
            </w:r>
          </w:p>
          <w:p w:rsidR="00DE6707" w:rsidRDefault="00DE6707" w:rsidP="007A550B">
            <w:r>
              <w:t>Summer 1</w:t>
            </w:r>
          </w:p>
          <w:p w:rsidR="00DE6707" w:rsidRDefault="00DE6707" w:rsidP="007A550B">
            <w:r>
              <w:t>Teachers</w:t>
            </w:r>
          </w:p>
          <w:p w:rsidR="00DE6707" w:rsidRDefault="00DE6707" w:rsidP="007A550B">
            <w:r>
              <w:t>Summer 1</w:t>
            </w:r>
          </w:p>
        </w:tc>
        <w:tc>
          <w:tcPr>
            <w:tcW w:w="1701" w:type="dxa"/>
          </w:tcPr>
          <w:p w:rsidR="00296755" w:rsidRDefault="00296755" w:rsidP="007A550B"/>
        </w:tc>
      </w:tr>
      <w:tr w:rsidR="004425C9" w:rsidTr="00F055D2">
        <w:tc>
          <w:tcPr>
            <w:tcW w:w="1276" w:type="dxa"/>
            <w:vMerge/>
            <w:shd w:val="clear" w:color="auto" w:fill="EDEDED" w:themeFill="accent3" w:themeFillTint="33"/>
            <w:textDirection w:val="btLr"/>
          </w:tcPr>
          <w:p w:rsidR="004425C9" w:rsidRDefault="004425C9" w:rsidP="007A550B">
            <w:pPr>
              <w:ind w:left="113" w:right="113"/>
            </w:pPr>
          </w:p>
        </w:tc>
        <w:tc>
          <w:tcPr>
            <w:tcW w:w="3544" w:type="dxa"/>
          </w:tcPr>
          <w:p w:rsidR="004425C9" w:rsidRDefault="004425C9" w:rsidP="007A550B">
            <w:pPr>
              <w:rPr>
                <w:b/>
              </w:rPr>
            </w:pPr>
            <w:r>
              <w:rPr>
                <w:b/>
              </w:rPr>
              <w:t>STAFF MENTAL HEALTH COACHING/SPACE TO TALK</w:t>
            </w:r>
          </w:p>
          <w:p w:rsidR="004425C9" w:rsidRDefault="004425C9" w:rsidP="007A550B">
            <w:pPr>
              <w:rPr>
                <w:b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>
              <w:rPr>
                <w:b/>
                <w:i/>
                <w:color w:val="0070C0"/>
              </w:rPr>
              <w:t xml:space="preserve"> </w:t>
            </w:r>
            <w:r>
              <w:rPr>
                <w:i/>
                <w:color w:val="0070C0"/>
              </w:rPr>
              <w:t>Mental</w:t>
            </w:r>
            <w:r w:rsidRPr="006F0C84">
              <w:rPr>
                <w:i/>
                <w:color w:val="0070C0"/>
              </w:rPr>
              <w:t xml:space="preserve"> Health</w:t>
            </w:r>
          </w:p>
        </w:tc>
        <w:tc>
          <w:tcPr>
            <w:tcW w:w="6980" w:type="dxa"/>
          </w:tcPr>
          <w:p w:rsidR="004425C9" w:rsidRDefault="004425C9" w:rsidP="00F055D2">
            <w:pPr>
              <w:pStyle w:val="ListParagraph"/>
              <w:numPr>
                <w:ilvl w:val="0"/>
                <w:numId w:val="6"/>
              </w:numPr>
            </w:pPr>
            <w:r>
              <w:t>Staff to be directed to Merton Wellbeing Cluster Team ‘time to talk’ reflective sessions that can be booked to support mental health through confidential coaching</w:t>
            </w:r>
          </w:p>
        </w:tc>
        <w:tc>
          <w:tcPr>
            <w:tcW w:w="1950" w:type="dxa"/>
          </w:tcPr>
          <w:p w:rsidR="004425C9" w:rsidRDefault="004425C9" w:rsidP="007A550B">
            <w:r>
              <w:t>KT</w:t>
            </w:r>
          </w:p>
          <w:p w:rsidR="004425C9" w:rsidRDefault="004425C9" w:rsidP="007A550B">
            <w:r>
              <w:t>Summer 1</w:t>
            </w:r>
          </w:p>
        </w:tc>
        <w:tc>
          <w:tcPr>
            <w:tcW w:w="1701" w:type="dxa"/>
          </w:tcPr>
          <w:p w:rsidR="004425C9" w:rsidRDefault="004425C9" w:rsidP="007A550B"/>
        </w:tc>
      </w:tr>
      <w:tr w:rsidR="00032C84" w:rsidTr="00F055D2">
        <w:tc>
          <w:tcPr>
            <w:tcW w:w="1276" w:type="dxa"/>
            <w:vMerge/>
            <w:shd w:val="clear" w:color="auto" w:fill="EDEDED" w:themeFill="accent3" w:themeFillTint="33"/>
            <w:textDirection w:val="btLr"/>
          </w:tcPr>
          <w:p w:rsidR="00032C84" w:rsidRDefault="00032C84" w:rsidP="007A550B">
            <w:pPr>
              <w:ind w:left="113" w:right="113"/>
            </w:pPr>
          </w:p>
        </w:tc>
        <w:tc>
          <w:tcPr>
            <w:tcW w:w="3544" w:type="dxa"/>
          </w:tcPr>
          <w:p w:rsidR="00032C84" w:rsidRDefault="00032C84" w:rsidP="007A550B">
            <w:pPr>
              <w:rPr>
                <w:b/>
              </w:rPr>
            </w:pPr>
            <w:r>
              <w:rPr>
                <w:b/>
              </w:rPr>
              <w:t>STAFF APPRECIATION</w:t>
            </w:r>
          </w:p>
          <w:p w:rsidR="00032C84" w:rsidRPr="00032C84" w:rsidRDefault="00032C84" w:rsidP="007A550B">
            <w:r w:rsidRPr="00032C84">
              <w:t>To show appreciation and value the actions of others</w:t>
            </w:r>
          </w:p>
        </w:tc>
        <w:tc>
          <w:tcPr>
            <w:tcW w:w="6980" w:type="dxa"/>
          </w:tcPr>
          <w:p w:rsidR="00032C84" w:rsidRDefault="00032C84" w:rsidP="00F055D2">
            <w:pPr>
              <w:pStyle w:val="ListParagraph"/>
              <w:numPr>
                <w:ilvl w:val="0"/>
                <w:numId w:val="6"/>
              </w:numPr>
            </w:pPr>
            <w:r>
              <w:t xml:space="preserve">To create a staff appreciation board where staff complete a card weekly showing their appreciation of another member of staff </w:t>
            </w:r>
          </w:p>
          <w:p w:rsidR="00032C84" w:rsidRDefault="00032C84" w:rsidP="00032C84">
            <w:pPr>
              <w:pStyle w:val="ListParagraph"/>
            </w:pPr>
          </w:p>
          <w:p w:rsidR="00032C84" w:rsidRDefault="00032C84" w:rsidP="00032C84">
            <w:pPr>
              <w:pStyle w:val="ListParagraph"/>
              <w:numPr>
                <w:ilvl w:val="0"/>
                <w:numId w:val="6"/>
              </w:numPr>
            </w:pPr>
            <w:r>
              <w:t>Cards to be completed weekly during a staff communication meeting and displayed on the staffroom board</w:t>
            </w:r>
          </w:p>
        </w:tc>
        <w:tc>
          <w:tcPr>
            <w:tcW w:w="1950" w:type="dxa"/>
          </w:tcPr>
          <w:p w:rsidR="00032C84" w:rsidRDefault="00032C84" w:rsidP="007A550B">
            <w:r>
              <w:t>KT/EL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7A550B"/>
          <w:p w:rsidR="00032C84" w:rsidRDefault="00032C84" w:rsidP="007A550B">
            <w:r>
              <w:t>All staff/ADMIN</w:t>
            </w:r>
          </w:p>
        </w:tc>
        <w:tc>
          <w:tcPr>
            <w:tcW w:w="1701" w:type="dxa"/>
          </w:tcPr>
          <w:p w:rsidR="00032C84" w:rsidRDefault="00032C84" w:rsidP="007A550B"/>
        </w:tc>
      </w:tr>
      <w:tr w:rsidR="005C443F" w:rsidTr="00F055D2">
        <w:tc>
          <w:tcPr>
            <w:tcW w:w="1276" w:type="dxa"/>
            <w:vMerge/>
            <w:shd w:val="clear" w:color="auto" w:fill="EDEDED" w:themeFill="accent3" w:themeFillTint="33"/>
          </w:tcPr>
          <w:p w:rsidR="005C443F" w:rsidRDefault="005C443F" w:rsidP="007A550B"/>
        </w:tc>
        <w:tc>
          <w:tcPr>
            <w:tcW w:w="3544" w:type="dxa"/>
          </w:tcPr>
          <w:p w:rsidR="005C443F" w:rsidRPr="00865C43" w:rsidRDefault="00296755" w:rsidP="007A550B">
            <w:pPr>
              <w:rPr>
                <w:b/>
              </w:rPr>
            </w:pPr>
            <w:r>
              <w:rPr>
                <w:b/>
              </w:rPr>
              <w:t>ENVIRONMENT</w:t>
            </w:r>
          </w:p>
          <w:p w:rsidR="005C443F" w:rsidRDefault="005C443F" w:rsidP="007A550B">
            <w:r>
              <w:t xml:space="preserve">To </w:t>
            </w:r>
            <w:r w:rsidR="00DE6707">
              <w:t>improve the staff room environment, providing a space to improve</w:t>
            </w:r>
            <w:r w:rsidR="00DE6707" w:rsidRPr="00DE6707">
              <w:t xml:space="preserve"> staff wellbeing</w:t>
            </w:r>
            <w:r w:rsidR="00DE6707">
              <w:t xml:space="preserve"> and</w:t>
            </w:r>
            <w:r w:rsidR="00DE6707" w:rsidRPr="00DE6707">
              <w:t xml:space="preserve"> </w:t>
            </w:r>
            <w:r w:rsidR="00DE6707">
              <w:t>build</w:t>
            </w:r>
            <w:r w:rsidR="00DE6707" w:rsidRPr="00DE6707">
              <w:t xml:space="preserve"> a sense of community and connectedness.</w:t>
            </w:r>
            <w:r w:rsidR="00DE6707">
              <w:t xml:space="preserve"> </w:t>
            </w:r>
          </w:p>
          <w:p w:rsidR="004425C9" w:rsidRDefault="004425C9" w:rsidP="007A550B"/>
          <w:p w:rsidR="004425C9" w:rsidRDefault="004425C9" w:rsidP="007A550B">
            <w:r>
              <w:t>To develop the outdoor space outside the library to use at lunchtimes</w:t>
            </w:r>
          </w:p>
          <w:p w:rsidR="005C443F" w:rsidRDefault="005C443F" w:rsidP="007A550B"/>
          <w:p w:rsidR="005C443F" w:rsidRDefault="005C443F" w:rsidP="007A550B">
            <w:pPr>
              <w:rPr>
                <w:i/>
                <w:color w:val="0070C0"/>
              </w:rPr>
            </w:pPr>
            <w:r w:rsidRPr="00865C43">
              <w:rPr>
                <w:b/>
                <w:i/>
                <w:color w:val="0070C0"/>
              </w:rPr>
              <w:t>Links:</w:t>
            </w:r>
            <w:r w:rsidR="00DE6707">
              <w:rPr>
                <w:i/>
                <w:color w:val="0070C0"/>
              </w:rPr>
              <w:t xml:space="preserve"> Equality Act 2010</w:t>
            </w:r>
          </w:p>
          <w:p w:rsidR="00DE6707" w:rsidRPr="00DE6707" w:rsidRDefault="00DE6707" w:rsidP="007A550B">
            <w:pPr>
              <w:rPr>
                <w:i/>
                <w:color w:val="0070C0"/>
              </w:rPr>
            </w:pPr>
            <w:r>
              <w:rPr>
                <w:i/>
                <w:color w:val="0070C0"/>
              </w:rPr>
              <w:t>Physical and Mental Health</w:t>
            </w:r>
          </w:p>
        </w:tc>
        <w:tc>
          <w:tcPr>
            <w:tcW w:w="6980" w:type="dxa"/>
          </w:tcPr>
          <w:p w:rsidR="005C443F" w:rsidRPr="00F055D2" w:rsidRDefault="00DE6707" w:rsidP="007A550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>‘Blitz’ the staffroom and have a general tidy up</w:t>
            </w:r>
            <w:r w:rsidR="004425C9" w:rsidRPr="00F055D2">
              <w:rPr>
                <w:rFonts w:cstheme="minorHAnsi"/>
              </w:rPr>
              <w:t xml:space="preserve"> - DECLUTTER</w:t>
            </w:r>
          </w:p>
          <w:p w:rsidR="005C443F" w:rsidRDefault="005C443F" w:rsidP="007A550B">
            <w:pPr>
              <w:rPr>
                <w:rFonts w:cstheme="minorHAnsi"/>
              </w:rPr>
            </w:pPr>
          </w:p>
          <w:p w:rsidR="00032C84" w:rsidRPr="00F055D2" w:rsidRDefault="00032C84" w:rsidP="007A550B">
            <w:pPr>
              <w:rPr>
                <w:rFonts w:cstheme="minorHAnsi"/>
              </w:rPr>
            </w:pPr>
          </w:p>
          <w:p w:rsidR="005C443F" w:rsidRPr="00F055D2" w:rsidRDefault="00DE6707" w:rsidP="007A550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>A selection of games to be available for staff</w:t>
            </w:r>
          </w:p>
          <w:p w:rsidR="004425C9" w:rsidRPr="00F055D2" w:rsidRDefault="004425C9" w:rsidP="00DE6707">
            <w:pPr>
              <w:pStyle w:val="ListParagraph"/>
              <w:rPr>
                <w:rFonts w:cstheme="minorHAnsi"/>
              </w:rPr>
            </w:pPr>
          </w:p>
          <w:p w:rsidR="00DE6707" w:rsidRPr="00F055D2" w:rsidRDefault="00DE6707" w:rsidP="00DE670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 xml:space="preserve">Plants to be placed around the staffroom </w:t>
            </w:r>
          </w:p>
          <w:p w:rsidR="00F055D2" w:rsidRPr="00F055D2" w:rsidRDefault="00F055D2" w:rsidP="00DE6707">
            <w:pPr>
              <w:pStyle w:val="ListParagraph"/>
              <w:rPr>
                <w:rFonts w:cstheme="minorHAnsi"/>
              </w:rPr>
            </w:pPr>
          </w:p>
          <w:p w:rsidR="00DE6707" w:rsidRDefault="00DE6707" w:rsidP="00DE670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>Coffee machine to be available for staff</w:t>
            </w:r>
          </w:p>
          <w:p w:rsidR="00DE6707" w:rsidRPr="00F055D2" w:rsidRDefault="00DE6707" w:rsidP="00DE6707">
            <w:pPr>
              <w:pStyle w:val="ListParagraph"/>
              <w:rPr>
                <w:rFonts w:cstheme="minorHAnsi"/>
              </w:rPr>
            </w:pPr>
          </w:p>
          <w:p w:rsidR="00DE6707" w:rsidRPr="00F055D2" w:rsidRDefault="00DE6707" w:rsidP="00DE670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>Beanbags to be added as additional seating for staff to rest</w:t>
            </w:r>
          </w:p>
          <w:p w:rsidR="00DE6707" w:rsidRPr="00F055D2" w:rsidRDefault="00DE6707" w:rsidP="00DE6707">
            <w:pPr>
              <w:pStyle w:val="ListParagraph"/>
              <w:rPr>
                <w:rFonts w:cstheme="minorHAnsi"/>
              </w:rPr>
            </w:pPr>
          </w:p>
          <w:p w:rsidR="00DE6707" w:rsidRDefault="00DE6707" w:rsidP="00D7757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 xml:space="preserve">A book corner where staff can ‘take a book, leave a book’ to be introduced </w:t>
            </w:r>
          </w:p>
          <w:p w:rsidR="00032C84" w:rsidRPr="00032C84" w:rsidRDefault="00032C84" w:rsidP="00032C84">
            <w:pPr>
              <w:rPr>
                <w:rFonts w:cstheme="minorHAnsi"/>
              </w:rPr>
            </w:pPr>
          </w:p>
          <w:p w:rsidR="00F055D2" w:rsidRDefault="00DE6707" w:rsidP="0006435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032C84">
              <w:rPr>
                <w:rFonts w:cstheme="minorHAnsi"/>
              </w:rPr>
              <w:t>Wellbeing Board to promote positive mental health and physical health ideas, community events and si</w:t>
            </w:r>
            <w:r w:rsidR="00F432BF" w:rsidRPr="00032C84">
              <w:rPr>
                <w:rFonts w:cstheme="minorHAnsi"/>
              </w:rPr>
              <w:t xml:space="preserve">gnposting for support </w:t>
            </w:r>
          </w:p>
          <w:p w:rsidR="00DE6707" w:rsidRDefault="00DE6707" w:rsidP="00DE670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55D2">
              <w:rPr>
                <w:rFonts w:cstheme="minorHAnsi"/>
              </w:rPr>
              <w:t xml:space="preserve">A staff photo and information wall to celebrate </w:t>
            </w:r>
            <w:r w:rsidR="00F055D2" w:rsidRPr="00F055D2">
              <w:rPr>
                <w:rFonts w:cstheme="minorHAnsi"/>
              </w:rPr>
              <w:t>events, activities</w:t>
            </w:r>
            <w:r w:rsidRPr="00F055D2">
              <w:rPr>
                <w:rFonts w:cstheme="minorHAnsi"/>
              </w:rPr>
              <w:t xml:space="preserve">, </w:t>
            </w:r>
            <w:r w:rsidR="00F055D2" w:rsidRPr="00F055D2">
              <w:rPr>
                <w:rFonts w:cstheme="minorHAnsi"/>
              </w:rPr>
              <w:t>achievements and</w:t>
            </w:r>
            <w:r w:rsidRPr="00F055D2">
              <w:rPr>
                <w:rFonts w:cstheme="minorHAnsi"/>
              </w:rPr>
              <w:t xml:space="preserve"> memories</w:t>
            </w:r>
          </w:p>
          <w:p w:rsidR="00032C84" w:rsidRPr="00032C84" w:rsidRDefault="00032C84" w:rsidP="00032C84">
            <w:pPr>
              <w:rPr>
                <w:rFonts w:cstheme="minorHAnsi"/>
              </w:rPr>
            </w:pPr>
          </w:p>
          <w:p w:rsidR="00F432BF" w:rsidRPr="00F055D2" w:rsidRDefault="00F432BF" w:rsidP="00032C84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032C84">
              <w:rPr>
                <w:rFonts w:cstheme="minorHAnsi"/>
              </w:rPr>
              <w:t>Outside area by library to be tidied and decluttered</w:t>
            </w:r>
            <w:r w:rsidR="00032C84" w:rsidRPr="00032C84">
              <w:rPr>
                <w:rFonts w:cstheme="minorHAnsi"/>
              </w:rPr>
              <w:t xml:space="preserve"> and s</w:t>
            </w:r>
            <w:r w:rsidRPr="00032C84">
              <w:rPr>
                <w:rFonts w:cstheme="minorHAnsi"/>
              </w:rPr>
              <w:t>uitable seating and tables to be provided – possible painting of existing furniture</w:t>
            </w:r>
            <w:r w:rsidR="00032C84" w:rsidRPr="00032C84">
              <w:rPr>
                <w:rFonts w:cstheme="minorHAnsi"/>
              </w:rPr>
              <w:t>.  Pond to be cleaned.</w:t>
            </w:r>
          </w:p>
        </w:tc>
        <w:tc>
          <w:tcPr>
            <w:tcW w:w="1950" w:type="dxa"/>
          </w:tcPr>
          <w:p w:rsidR="005C443F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Wellbeing Team &amp; staff</w:t>
            </w:r>
            <w:r w:rsidR="00F055D2" w:rsidRPr="00F055D2">
              <w:rPr>
                <w:rFonts w:cstheme="minorHAnsi"/>
              </w:rPr>
              <w:t xml:space="preserve">    </w:t>
            </w:r>
            <w:r w:rsidR="005C443F" w:rsidRPr="00F055D2">
              <w:rPr>
                <w:rFonts w:cstheme="minorHAnsi"/>
              </w:rPr>
              <w:t>Summer 1</w:t>
            </w:r>
          </w:p>
          <w:p w:rsidR="00032C84" w:rsidRPr="00F055D2" w:rsidRDefault="00032C84" w:rsidP="007A550B">
            <w:pPr>
              <w:rPr>
                <w:rFonts w:cstheme="minorHAnsi"/>
              </w:rPr>
            </w:pPr>
          </w:p>
          <w:p w:rsidR="005C443F" w:rsidRPr="00F055D2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EL</w:t>
            </w:r>
            <w:r w:rsidR="00032C84">
              <w:rPr>
                <w:rFonts w:cstheme="minorHAnsi"/>
              </w:rPr>
              <w:t xml:space="preserve">   </w:t>
            </w:r>
            <w:r w:rsidR="005C443F" w:rsidRPr="00F055D2">
              <w:rPr>
                <w:rFonts w:cstheme="minorHAnsi"/>
              </w:rPr>
              <w:t>Summer 1</w:t>
            </w:r>
          </w:p>
          <w:p w:rsidR="005C443F" w:rsidRPr="00F055D2" w:rsidRDefault="005C443F" w:rsidP="007A550B">
            <w:pPr>
              <w:rPr>
                <w:rFonts w:cstheme="minorHAnsi"/>
              </w:rPr>
            </w:pPr>
          </w:p>
          <w:p w:rsidR="005C443F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KM</w:t>
            </w:r>
            <w:r w:rsidR="00032C84">
              <w:rPr>
                <w:rFonts w:cstheme="minorHAnsi"/>
              </w:rPr>
              <w:t xml:space="preserve">   </w:t>
            </w:r>
            <w:r w:rsidR="005C443F" w:rsidRPr="00F055D2">
              <w:rPr>
                <w:rFonts w:cstheme="minorHAnsi"/>
              </w:rPr>
              <w:t>Summer 1</w:t>
            </w:r>
          </w:p>
          <w:p w:rsidR="00F055D2" w:rsidRPr="00F055D2" w:rsidRDefault="00F055D2" w:rsidP="007A550B">
            <w:pPr>
              <w:rPr>
                <w:rFonts w:cstheme="minorHAnsi"/>
              </w:rPr>
            </w:pPr>
          </w:p>
          <w:p w:rsidR="004425C9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MB</w:t>
            </w:r>
            <w:r w:rsidR="00032C84">
              <w:rPr>
                <w:rFonts w:cstheme="minorHAnsi"/>
              </w:rPr>
              <w:t xml:space="preserve">   </w:t>
            </w:r>
            <w:r w:rsidRPr="00F055D2">
              <w:rPr>
                <w:rFonts w:cstheme="minorHAnsi"/>
              </w:rPr>
              <w:t>Summer 1</w:t>
            </w:r>
          </w:p>
          <w:p w:rsidR="00F055D2" w:rsidRPr="00F055D2" w:rsidRDefault="00F055D2" w:rsidP="007A550B">
            <w:pPr>
              <w:rPr>
                <w:rFonts w:cstheme="minorHAnsi"/>
              </w:rPr>
            </w:pPr>
          </w:p>
          <w:p w:rsidR="005C443F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 xml:space="preserve">EL </w:t>
            </w:r>
            <w:r w:rsidR="00032C84">
              <w:rPr>
                <w:rFonts w:cstheme="minorHAnsi"/>
              </w:rPr>
              <w:t xml:space="preserve">  </w:t>
            </w:r>
            <w:r w:rsidR="005C443F" w:rsidRPr="00F055D2">
              <w:rPr>
                <w:rFonts w:cstheme="minorHAnsi"/>
              </w:rPr>
              <w:t>Summer 1</w:t>
            </w:r>
          </w:p>
          <w:p w:rsidR="00032C84" w:rsidRPr="00F055D2" w:rsidRDefault="00032C84" w:rsidP="007A550B">
            <w:pPr>
              <w:rPr>
                <w:rFonts w:cstheme="minorHAnsi"/>
              </w:rPr>
            </w:pPr>
          </w:p>
          <w:p w:rsidR="004425C9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KT</w:t>
            </w:r>
            <w:r w:rsidR="00032C84">
              <w:rPr>
                <w:rFonts w:cstheme="minorHAnsi"/>
              </w:rPr>
              <w:t xml:space="preserve"> </w:t>
            </w:r>
            <w:r w:rsidRPr="00F055D2">
              <w:rPr>
                <w:rFonts w:cstheme="minorHAnsi"/>
              </w:rPr>
              <w:t>Summer 1</w:t>
            </w:r>
          </w:p>
          <w:p w:rsidR="00032C84" w:rsidRDefault="00032C84" w:rsidP="007A550B">
            <w:pPr>
              <w:rPr>
                <w:rFonts w:cstheme="minorHAnsi"/>
              </w:rPr>
            </w:pPr>
          </w:p>
          <w:p w:rsidR="00032C84" w:rsidRPr="00F055D2" w:rsidRDefault="00032C84" w:rsidP="007A550B">
            <w:pPr>
              <w:rPr>
                <w:rFonts w:cstheme="minorHAnsi"/>
              </w:rPr>
            </w:pPr>
          </w:p>
          <w:p w:rsidR="00F055D2" w:rsidRDefault="004425C9" w:rsidP="007A550B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KT</w:t>
            </w:r>
            <w:r w:rsidR="00032C84">
              <w:rPr>
                <w:rFonts w:cstheme="minorHAnsi"/>
              </w:rPr>
              <w:t xml:space="preserve"> </w:t>
            </w:r>
            <w:r w:rsidR="005C443F" w:rsidRPr="00F055D2">
              <w:rPr>
                <w:rFonts w:cstheme="minorHAnsi"/>
              </w:rPr>
              <w:t>Summer 1</w:t>
            </w:r>
          </w:p>
          <w:p w:rsidR="00032C84" w:rsidRDefault="00032C84" w:rsidP="007A550B">
            <w:pPr>
              <w:rPr>
                <w:rFonts w:cstheme="minorHAnsi"/>
              </w:rPr>
            </w:pPr>
          </w:p>
          <w:p w:rsidR="00032C84" w:rsidRDefault="00032C84" w:rsidP="007A550B">
            <w:pPr>
              <w:rPr>
                <w:rFonts w:cstheme="minorHAnsi"/>
              </w:rPr>
            </w:pPr>
          </w:p>
          <w:p w:rsidR="004425C9" w:rsidRPr="00F055D2" w:rsidRDefault="004425C9" w:rsidP="004425C9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t>EL/KT</w:t>
            </w:r>
            <w:r w:rsidR="00032C84">
              <w:rPr>
                <w:rFonts w:cstheme="minorHAnsi"/>
              </w:rPr>
              <w:t xml:space="preserve">   </w:t>
            </w:r>
            <w:r w:rsidRPr="00F055D2">
              <w:rPr>
                <w:rFonts w:cstheme="minorHAnsi"/>
              </w:rPr>
              <w:t>Summer 1</w:t>
            </w:r>
          </w:p>
          <w:p w:rsidR="00032C84" w:rsidRDefault="00032C84" w:rsidP="004425C9">
            <w:pPr>
              <w:rPr>
                <w:rFonts w:cstheme="minorHAnsi"/>
              </w:rPr>
            </w:pPr>
          </w:p>
          <w:p w:rsidR="00032C84" w:rsidRDefault="00032C84" w:rsidP="004425C9">
            <w:pPr>
              <w:rPr>
                <w:rFonts w:cstheme="minorHAnsi"/>
              </w:rPr>
            </w:pPr>
          </w:p>
          <w:p w:rsidR="00F432BF" w:rsidRPr="00F055D2" w:rsidRDefault="00032C84" w:rsidP="004425C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PL </w:t>
            </w:r>
            <w:r w:rsidR="00F432BF" w:rsidRPr="00F055D2">
              <w:rPr>
                <w:rFonts w:cstheme="minorHAnsi"/>
              </w:rPr>
              <w:t>Wellbeing Team</w:t>
            </w:r>
          </w:p>
          <w:p w:rsidR="00F432BF" w:rsidRPr="00F055D2" w:rsidRDefault="00F432BF" w:rsidP="00032C84">
            <w:pPr>
              <w:rPr>
                <w:rFonts w:cstheme="minorHAnsi"/>
              </w:rPr>
            </w:pPr>
            <w:r w:rsidRPr="00F055D2">
              <w:rPr>
                <w:rFonts w:cstheme="minorHAnsi"/>
              </w:rPr>
              <w:lastRenderedPageBreak/>
              <w:t>Summer 1</w:t>
            </w:r>
            <w:r w:rsidR="00032C84">
              <w:rPr>
                <w:rFonts w:cstheme="minorHAnsi"/>
              </w:rPr>
              <w:t>/2</w:t>
            </w:r>
          </w:p>
        </w:tc>
        <w:tc>
          <w:tcPr>
            <w:tcW w:w="1701" w:type="dxa"/>
          </w:tcPr>
          <w:p w:rsidR="005C443F" w:rsidRDefault="005C443F" w:rsidP="007A550B"/>
          <w:p w:rsidR="005C443F" w:rsidRDefault="005C443F" w:rsidP="007A550B"/>
        </w:tc>
      </w:tr>
      <w:tr w:rsidR="00F055D2" w:rsidRPr="006E0187" w:rsidTr="007A550B">
        <w:trPr>
          <w:trHeight w:val="1150"/>
        </w:trPr>
        <w:tc>
          <w:tcPr>
            <w:tcW w:w="1276" w:type="dxa"/>
            <w:shd w:val="clear" w:color="auto" w:fill="DEEAF6" w:themeFill="accent1" w:themeFillTint="33"/>
          </w:tcPr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WHO</w:t>
            </w:r>
          </w:p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DEEAF6" w:themeFill="accent1" w:themeFillTint="33"/>
          </w:tcPr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PRIORITY</w:t>
            </w:r>
          </w:p>
        </w:tc>
        <w:tc>
          <w:tcPr>
            <w:tcW w:w="6980" w:type="dxa"/>
            <w:shd w:val="clear" w:color="auto" w:fill="DEEAF6" w:themeFill="accent1" w:themeFillTint="33"/>
          </w:tcPr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ACTIONS NEEDED</w:t>
            </w:r>
          </w:p>
        </w:tc>
        <w:tc>
          <w:tcPr>
            <w:tcW w:w="1950" w:type="dxa"/>
            <w:shd w:val="clear" w:color="auto" w:fill="DEEAF6" w:themeFill="accent1" w:themeFillTint="33"/>
          </w:tcPr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WHEN AND WHO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</w:p>
          <w:p w:rsidR="00F055D2" w:rsidRPr="00F055D2" w:rsidRDefault="00F055D2" w:rsidP="007A550B">
            <w:pPr>
              <w:rPr>
                <w:b/>
                <w:color w:val="323E4F" w:themeColor="text2" w:themeShade="BF"/>
                <w:sz w:val="24"/>
                <w:szCs w:val="24"/>
              </w:rPr>
            </w:pPr>
            <w:r w:rsidRPr="00F055D2">
              <w:rPr>
                <w:b/>
                <w:color w:val="323E4F" w:themeColor="text2" w:themeShade="BF"/>
                <w:sz w:val="24"/>
                <w:szCs w:val="24"/>
              </w:rPr>
              <w:t>EVALUATION</w:t>
            </w:r>
          </w:p>
        </w:tc>
      </w:tr>
      <w:tr w:rsidR="00F055D2" w:rsidTr="007A550B">
        <w:tc>
          <w:tcPr>
            <w:tcW w:w="1276" w:type="dxa"/>
            <w:vMerge w:val="restart"/>
            <w:shd w:val="clear" w:color="auto" w:fill="EDEDED" w:themeFill="accent3" w:themeFillTint="33"/>
            <w:textDirection w:val="btLr"/>
          </w:tcPr>
          <w:p w:rsidR="00F055D2" w:rsidRDefault="00F055D2" w:rsidP="007A550B">
            <w:pPr>
              <w:ind w:left="113" w:right="113"/>
            </w:pPr>
          </w:p>
          <w:p w:rsidR="00F055D2" w:rsidRPr="006E0187" w:rsidRDefault="00F055D2" w:rsidP="007A550B">
            <w:pPr>
              <w:ind w:left="113" w:right="113"/>
              <w:rPr>
                <w:b/>
                <w:sz w:val="28"/>
                <w:szCs w:val="28"/>
              </w:rPr>
            </w:pPr>
            <w:r w:rsidRPr="006E0187">
              <w:rPr>
                <w:sz w:val="48"/>
                <w:szCs w:val="48"/>
              </w:rPr>
              <w:t xml:space="preserve">                     </w:t>
            </w:r>
            <w:r>
              <w:rPr>
                <w:b/>
                <w:sz w:val="28"/>
                <w:szCs w:val="28"/>
              </w:rPr>
              <w:t>PARENTS</w:t>
            </w:r>
            <w:r w:rsidR="002D3B26">
              <w:rPr>
                <w:b/>
                <w:sz w:val="28"/>
                <w:szCs w:val="28"/>
              </w:rPr>
              <w:t>/CARERS</w:t>
            </w:r>
          </w:p>
          <w:p w:rsidR="00F055D2" w:rsidRPr="000A29FE" w:rsidRDefault="00F055D2" w:rsidP="007A550B">
            <w:pPr>
              <w:ind w:left="113" w:right="113"/>
              <w:rPr>
                <w:sz w:val="48"/>
                <w:szCs w:val="48"/>
              </w:rPr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  <w:p w:rsidR="00F055D2" w:rsidRDefault="00F055D2" w:rsidP="007A550B">
            <w:pPr>
              <w:ind w:left="113" w:right="113"/>
            </w:pPr>
          </w:p>
        </w:tc>
        <w:tc>
          <w:tcPr>
            <w:tcW w:w="3544" w:type="dxa"/>
          </w:tcPr>
          <w:p w:rsidR="00032C84" w:rsidRDefault="00032C84" w:rsidP="007A550B">
            <w:pPr>
              <w:rPr>
                <w:b/>
              </w:rPr>
            </w:pPr>
            <w:r>
              <w:rPr>
                <w:b/>
              </w:rPr>
              <w:t>PUBLIC IMAGE/PUBLIC RELATIONS</w:t>
            </w:r>
          </w:p>
          <w:p w:rsidR="00F055D2" w:rsidRPr="00032C84" w:rsidRDefault="00032C84" w:rsidP="007A550B">
            <w:r w:rsidRPr="00032C84">
              <w:t>To promote and celebrate the school’s achievements and successes to create a sense of pride and create and maintain a positive public image</w:t>
            </w:r>
            <w:r w:rsidR="00F055D2" w:rsidRPr="00032C84">
              <w:rPr>
                <w:vanish/>
              </w:rPr>
              <w:t xml:space="preserve">ACELESCGOOLSCromote </w:t>
            </w:r>
          </w:p>
          <w:p w:rsidR="00F055D2" w:rsidRDefault="00F055D2" w:rsidP="007A550B">
            <w:r w:rsidRPr="00296755">
              <w:t xml:space="preserve"> </w:t>
            </w:r>
          </w:p>
          <w:p w:rsidR="00F055D2" w:rsidRPr="00F055D2" w:rsidRDefault="00F055D2" w:rsidP="007A550B">
            <w:pPr>
              <w:rPr>
                <w:i/>
                <w:color w:val="0070C0"/>
              </w:rPr>
            </w:pPr>
          </w:p>
        </w:tc>
        <w:tc>
          <w:tcPr>
            <w:tcW w:w="6980" w:type="dxa"/>
          </w:tcPr>
          <w:p w:rsidR="00F055D2" w:rsidRDefault="00F055D2" w:rsidP="007A550B">
            <w:pPr>
              <w:pStyle w:val="ListParagraph"/>
              <w:numPr>
                <w:ilvl w:val="0"/>
                <w:numId w:val="1"/>
              </w:numPr>
            </w:pPr>
            <w:r>
              <w:t>To use the outside display board more readily, displaying the school’s activities and achievements</w:t>
            </w:r>
          </w:p>
          <w:p w:rsidR="00032C84" w:rsidRDefault="00032C84" w:rsidP="00032C84">
            <w:pPr>
              <w:pStyle w:val="ListParagraph"/>
            </w:pPr>
          </w:p>
          <w:p w:rsidR="00F055D2" w:rsidRDefault="00F055D2" w:rsidP="007A550B">
            <w:pPr>
              <w:pStyle w:val="ListParagraph"/>
              <w:numPr>
                <w:ilvl w:val="0"/>
                <w:numId w:val="1"/>
              </w:numPr>
            </w:pPr>
            <w:r>
              <w:t>To continue to share and celebrate activities and achievements via the weekly newsletter</w:t>
            </w:r>
          </w:p>
          <w:p w:rsidR="00032C84" w:rsidRDefault="00032C84" w:rsidP="00032C84"/>
          <w:p w:rsidR="00F055D2" w:rsidRDefault="00F055D2" w:rsidP="00F055D2">
            <w:pPr>
              <w:pStyle w:val="ListParagraph"/>
              <w:numPr>
                <w:ilvl w:val="0"/>
                <w:numId w:val="1"/>
              </w:numPr>
            </w:pPr>
            <w:r>
              <w:t xml:space="preserve">To create year group large books with children’s work and photographs </w:t>
            </w:r>
            <w:r w:rsidR="002D3B26">
              <w:t xml:space="preserve">displayed </w:t>
            </w:r>
            <w:r>
              <w:t>to be placed in the reception area and regularly updated by year groups</w:t>
            </w:r>
            <w:r w:rsidR="002D3B26">
              <w:t xml:space="preserve"> </w:t>
            </w:r>
          </w:p>
          <w:p w:rsidR="00032C84" w:rsidRDefault="00032C84" w:rsidP="00032C84"/>
          <w:p w:rsidR="00032C84" w:rsidRDefault="002D3B26" w:rsidP="00032C84">
            <w:pPr>
              <w:pStyle w:val="ListParagraph"/>
              <w:numPr>
                <w:ilvl w:val="0"/>
                <w:numId w:val="1"/>
              </w:numPr>
            </w:pPr>
            <w:r>
              <w:t xml:space="preserve">Regular updates and posts on website </w:t>
            </w:r>
            <w:r w:rsidR="00032C84">
              <w:t>celebrating and sharing achievements</w:t>
            </w:r>
          </w:p>
          <w:p w:rsidR="00032C84" w:rsidRDefault="00032C84" w:rsidP="00032C84">
            <w:pPr>
              <w:pStyle w:val="ListParagraph"/>
            </w:pPr>
          </w:p>
          <w:p w:rsidR="002E745C" w:rsidRDefault="002E745C" w:rsidP="00032C84">
            <w:pPr>
              <w:pStyle w:val="ListParagraph"/>
            </w:pPr>
          </w:p>
          <w:p w:rsidR="00032C84" w:rsidRDefault="00032C84" w:rsidP="00032C84">
            <w:pPr>
              <w:pStyle w:val="ListParagraph"/>
              <w:numPr>
                <w:ilvl w:val="0"/>
                <w:numId w:val="1"/>
              </w:numPr>
            </w:pPr>
            <w:r>
              <w:t>School Values and motto to be displayed in hall and reception area</w:t>
            </w:r>
          </w:p>
          <w:p w:rsidR="002D3B26" w:rsidRDefault="002D3B26" w:rsidP="002D3B26">
            <w:pPr>
              <w:pStyle w:val="ListParagraph"/>
            </w:pPr>
          </w:p>
        </w:tc>
        <w:tc>
          <w:tcPr>
            <w:tcW w:w="1950" w:type="dxa"/>
          </w:tcPr>
          <w:p w:rsidR="00F055D2" w:rsidRDefault="002D3B26" w:rsidP="007A550B">
            <w:r>
              <w:t>ADMIN</w:t>
            </w:r>
          </w:p>
          <w:p w:rsidR="002D3B26" w:rsidRDefault="00032C84" w:rsidP="007A550B">
            <w:r>
              <w:t>Embed</w:t>
            </w:r>
          </w:p>
          <w:p w:rsidR="00032C84" w:rsidRDefault="00032C84" w:rsidP="007A550B"/>
          <w:p w:rsidR="002D3B26" w:rsidRDefault="002D3B26" w:rsidP="007A550B">
            <w:r>
              <w:t>MB &amp; staff</w:t>
            </w:r>
          </w:p>
          <w:p w:rsidR="002D3B26" w:rsidRDefault="00032C84" w:rsidP="007A550B">
            <w:r>
              <w:t>Ongoing/Embed</w:t>
            </w:r>
          </w:p>
          <w:p w:rsidR="00032C84" w:rsidRDefault="00032C84" w:rsidP="007A550B"/>
          <w:p w:rsidR="002D3B26" w:rsidRDefault="002D3B26" w:rsidP="007A550B">
            <w:r>
              <w:t>All staff in year groups</w:t>
            </w:r>
          </w:p>
          <w:p w:rsidR="002D3B26" w:rsidRDefault="00032C84" w:rsidP="00032C84">
            <w:r>
              <w:t>Summer 1</w:t>
            </w:r>
          </w:p>
          <w:p w:rsidR="00032C84" w:rsidRDefault="00032C84" w:rsidP="00032C84">
            <w:pPr>
              <w:jc w:val="center"/>
            </w:pPr>
          </w:p>
          <w:p w:rsidR="002D3B26" w:rsidRDefault="002D3B26" w:rsidP="007A550B">
            <w:r>
              <w:t>SLT/Business Manager/ADMIN</w:t>
            </w:r>
          </w:p>
          <w:p w:rsidR="00032C84" w:rsidRDefault="00032C84" w:rsidP="007A550B">
            <w:r>
              <w:t>Ongoing/Embed</w:t>
            </w:r>
          </w:p>
          <w:p w:rsidR="002E745C" w:rsidRDefault="002E745C" w:rsidP="00032C84">
            <w:pPr>
              <w:tabs>
                <w:tab w:val="left" w:pos="829"/>
              </w:tabs>
            </w:pPr>
          </w:p>
          <w:p w:rsidR="00032C84" w:rsidRDefault="00032C84" w:rsidP="00032C84">
            <w:pPr>
              <w:tabs>
                <w:tab w:val="left" w:pos="829"/>
              </w:tabs>
            </w:pPr>
            <w:r>
              <w:t>SLT</w:t>
            </w:r>
            <w:r>
              <w:tab/>
            </w:r>
          </w:p>
          <w:p w:rsidR="00032C84" w:rsidRDefault="00032C84" w:rsidP="00032C84">
            <w:pPr>
              <w:tabs>
                <w:tab w:val="left" w:pos="829"/>
              </w:tabs>
            </w:pPr>
            <w:r>
              <w:t>Summer 1</w:t>
            </w:r>
          </w:p>
          <w:p w:rsidR="00032C84" w:rsidRDefault="00032C84" w:rsidP="007A550B"/>
        </w:tc>
        <w:tc>
          <w:tcPr>
            <w:tcW w:w="1701" w:type="dxa"/>
          </w:tcPr>
          <w:p w:rsidR="00F055D2" w:rsidRDefault="00F055D2" w:rsidP="007A550B"/>
        </w:tc>
      </w:tr>
      <w:tr w:rsidR="00F055D2" w:rsidTr="007A550B">
        <w:tc>
          <w:tcPr>
            <w:tcW w:w="1276" w:type="dxa"/>
            <w:vMerge/>
            <w:shd w:val="clear" w:color="auto" w:fill="EDEDED" w:themeFill="accent3" w:themeFillTint="33"/>
            <w:textDirection w:val="btLr"/>
          </w:tcPr>
          <w:p w:rsidR="00F055D2" w:rsidRDefault="00F055D2" w:rsidP="007A550B">
            <w:pPr>
              <w:ind w:left="113" w:right="113"/>
            </w:pPr>
          </w:p>
        </w:tc>
        <w:tc>
          <w:tcPr>
            <w:tcW w:w="3544" w:type="dxa"/>
          </w:tcPr>
          <w:p w:rsidR="00032C84" w:rsidRDefault="00032C84" w:rsidP="002D3B26">
            <w:pPr>
              <w:rPr>
                <w:b/>
              </w:rPr>
            </w:pPr>
            <w:r>
              <w:rPr>
                <w:b/>
              </w:rPr>
              <w:t>SCHOOL COMMUNITY SUPPORT</w:t>
            </w:r>
          </w:p>
          <w:p w:rsidR="00F055D2" w:rsidRPr="002D3B26" w:rsidRDefault="00032C84" w:rsidP="00032C84">
            <w:r w:rsidRPr="00032C84">
              <w:t xml:space="preserve">To develop a supportive community, reaching out to parents/carers and their </w:t>
            </w:r>
            <w:r>
              <w:t>families: c</w:t>
            </w:r>
            <w:r w:rsidR="00F055D2" w:rsidRPr="002D3B26">
              <w:t>offee mornings</w:t>
            </w:r>
            <w:r w:rsidR="002D3B26" w:rsidRPr="002D3B26">
              <w:t>, meetings</w:t>
            </w:r>
            <w:r w:rsidR="00F055D2" w:rsidRPr="002D3B26">
              <w:t xml:space="preserve"> and parent workshops</w:t>
            </w:r>
          </w:p>
        </w:tc>
        <w:tc>
          <w:tcPr>
            <w:tcW w:w="6980" w:type="dxa"/>
          </w:tcPr>
          <w:p w:rsidR="00032C84" w:rsidRDefault="00F055D2" w:rsidP="00F055D2">
            <w:pPr>
              <w:pStyle w:val="ListParagraph"/>
              <w:numPr>
                <w:ilvl w:val="0"/>
                <w:numId w:val="8"/>
              </w:numPr>
            </w:pPr>
            <w:r>
              <w:t xml:space="preserve"> </w:t>
            </w:r>
            <w:r w:rsidR="00032C84">
              <w:t xml:space="preserve">Possible use of building belonging to Melrose to be used for coffee mornings/meetings to take away the anxiety/stigma for parents/carers when coming into school into a large and open hall: MB discuss possibilities with governors.  Alternatively, decide on a possible different room to hold meetings in school. </w:t>
            </w:r>
          </w:p>
          <w:p w:rsidR="00032C84" w:rsidRDefault="00032C84" w:rsidP="00032C84">
            <w:pPr>
              <w:pStyle w:val="ListParagraph"/>
            </w:pPr>
          </w:p>
          <w:p w:rsidR="00F055D2" w:rsidRDefault="00F055D2" w:rsidP="00F055D2">
            <w:pPr>
              <w:pStyle w:val="ListParagraph"/>
              <w:numPr>
                <w:ilvl w:val="0"/>
                <w:numId w:val="8"/>
              </w:numPr>
            </w:pPr>
            <w:r>
              <w:t xml:space="preserve">Coffee mornings to </w:t>
            </w:r>
            <w:r w:rsidR="002D3B26">
              <w:t>support families</w:t>
            </w:r>
            <w:r w:rsidR="00032C84">
              <w:t xml:space="preserve"> to be timetabled</w:t>
            </w:r>
            <w:r w:rsidR="002D3B26">
              <w:t>, offerin</w:t>
            </w:r>
            <w:r w:rsidR="00032C84">
              <w:t>g a space to talk</w:t>
            </w:r>
          </w:p>
          <w:p w:rsidR="00032C84" w:rsidRDefault="00032C84" w:rsidP="00032C84">
            <w:pPr>
              <w:pStyle w:val="ListParagraph"/>
            </w:pPr>
          </w:p>
          <w:p w:rsidR="00032C84" w:rsidRDefault="00032C84" w:rsidP="00F055D2">
            <w:pPr>
              <w:pStyle w:val="ListParagraph"/>
              <w:numPr>
                <w:ilvl w:val="0"/>
                <w:numId w:val="8"/>
              </w:numPr>
            </w:pPr>
            <w:r>
              <w:t>Advertise and promote coffee mornings by giving out leaflets, on the website, displaying in reception area and on the display boards outside, Class Dojo</w:t>
            </w:r>
          </w:p>
          <w:p w:rsidR="00032C84" w:rsidRDefault="00032C84" w:rsidP="00032C84"/>
          <w:p w:rsidR="00F055D2" w:rsidRDefault="00F055D2" w:rsidP="00F055D2">
            <w:pPr>
              <w:pStyle w:val="ListParagraph"/>
              <w:numPr>
                <w:ilvl w:val="0"/>
                <w:numId w:val="8"/>
              </w:numPr>
            </w:pPr>
            <w:r>
              <w:t xml:space="preserve">Workshops and training for parents </w:t>
            </w:r>
            <w:r w:rsidR="00032C84">
              <w:t>to be organised</w:t>
            </w:r>
            <w:r>
              <w:t>– behaviour, sleep, anxiety</w:t>
            </w:r>
            <w:r w:rsidR="00032C84">
              <w:t xml:space="preserve">, Zones of Regulation, transition </w:t>
            </w:r>
            <w:r w:rsidR="002D3B26">
              <w:t>etc.</w:t>
            </w:r>
          </w:p>
          <w:p w:rsidR="00032C84" w:rsidRDefault="00032C84" w:rsidP="00032C84"/>
          <w:p w:rsidR="00F055D2" w:rsidRDefault="002D3B26" w:rsidP="00F055D2">
            <w:pPr>
              <w:pStyle w:val="ListParagraph"/>
              <w:numPr>
                <w:ilvl w:val="0"/>
                <w:numId w:val="8"/>
              </w:numPr>
            </w:pPr>
            <w:r>
              <w:t>Network and invite c</w:t>
            </w:r>
            <w:r w:rsidR="00F055D2">
              <w:t>ommunity speakers</w:t>
            </w:r>
            <w:r w:rsidR="00032C84">
              <w:t xml:space="preserve"> to present to parents and carers around a variety of relevant topics </w:t>
            </w:r>
          </w:p>
          <w:p w:rsidR="00F055D2" w:rsidRDefault="00F055D2" w:rsidP="00F055D2">
            <w:pPr>
              <w:pStyle w:val="ListParagraph"/>
            </w:pPr>
          </w:p>
        </w:tc>
        <w:tc>
          <w:tcPr>
            <w:tcW w:w="1950" w:type="dxa"/>
          </w:tcPr>
          <w:p w:rsidR="00032C84" w:rsidRDefault="00032C84" w:rsidP="007A550B">
            <w:r>
              <w:lastRenderedPageBreak/>
              <w:t>MB Governors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032C84">
            <w:pPr>
              <w:jc w:val="center"/>
            </w:pPr>
          </w:p>
          <w:p w:rsidR="00032C84" w:rsidRDefault="00032C84" w:rsidP="00032C84"/>
          <w:p w:rsidR="00032C84" w:rsidRDefault="00032C84" w:rsidP="007A550B"/>
          <w:p w:rsidR="00032C84" w:rsidRDefault="00032C84" w:rsidP="007A550B"/>
          <w:p w:rsidR="00F055D2" w:rsidRDefault="00F055D2" w:rsidP="007A550B">
            <w:r>
              <w:t>A</w:t>
            </w:r>
            <w:r w:rsidR="00032C84">
              <w:t>W/BC</w:t>
            </w:r>
          </w:p>
          <w:p w:rsidR="00032C84" w:rsidRDefault="00032C84" w:rsidP="007A550B">
            <w:r>
              <w:t>Summer 1</w:t>
            </w:r>
          </w:p>
          <w:p w:rsidR="00F055D2" w:rsidRDefault="00F055D2" w:rsidP="007A550B"/>
          <w:p w:rsidR="00F055D2" w:rsidRDefault="00032C84" w:rsidP="007A550B">
            <w:r>
              <w:t>AW ADMIN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7A550B"/>
          <w:p w:rsidR="00032C84" w:rsidRDefault="00032C84" w:rsidP="007A550B"/>
          <w:p w:rsidR="00032C84" w:rsidRDefault="00032C84" w:rsidP="007A550B">
            <w:r>
              <w:t>AW/BC/KT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7A550B"/>
          <w:p w:rsidR="00032C84" w:rsidRDefault="00032C84" w:rsidP="007A550B">
            <w:r>
              <w:t>AW/SLT</w:t>
            </w:r>
          </w:p>
          <w:p w:rsidR="00032C84" w:rsidRDefault="00032C84" w:rsidP="007A550B">
            <w:r>
              <w:t>Summer 2</w:t>
            </w:r>
          </w:p>
        </w:tc>
        <w:tc>
          <w:tcPr>
            <w:tcW w:w="1701" w:type="dxa"/>
          </w:tcPr>
          <w:p w:rsidR="00F055D2" w:rsidRDefault="00F055D2" w:rsidP="007A550B"/>
        </w:tc>
      </w:tr>
      <w:tr w:rsidR="00F055D2" w:rsidTr="007A550B">
        <w:tc>
          <w:tcPr>
            <w:tcW w:w="1276" w:type="dxa"/>
            <w:vMerge/>
            <w:shd w:val="clear" w:color="auto" w:fill="EDEDED" w:themeFill="accent3" w:themeFillTint="33"/>
          </w:tcPr>
          <w:p w:rsidR="00F055D2" w:rsidRDefault="00F055D2" w:rsidP="007A550B"/>
        </w:tc>
        <w:tc>
          <w:tcPr>
            <w:tcW w:w="3544" w:type="dxa"/>
          </w:tcPr>
          <w:p w:rsidR="002D3B26" w:rsidRDefault="00F055D2" w:rsidP="007A550B">
            <w:pPr>
              <w:rPr>
                <w:b/>
              </w:rPr>
            </w:pPr>
            <w:r>
              <w:rPr>
                <w:b/>
              </w:rPr>
              <w:t xml:space="preserve">COMMUNICATION AND SIGNPOSTING </w:t>
            </w:r>
          </w:p>
          <w:p w:rsidR="00032C84" w:rsidRPr="00032C84" w:rsidRDefault="00032C84" w:rsidP="007A550B">
            <w:r w:rsidRPr="00032C84">
              <w:t>Information to support wellbeing and mental health to be accessible to parents/carers</w:t>
            </w:r>
          </w:p>
          <w:p w:rsidR="00F055D2" w:rsidRDefault="00F055D2" w:rsidP="007A550B"/>
        </w:tc>
        <w:tc>
          <w:tcPr>
            <w:tcW w:w="6980" w:type="dxa"/>
          </w:tcPr>
          <w:p w:rsidR="00F055D2" w:rsidRDefault="00032C84" w:rsidP="00032C84">
            <w:pPr>
              <w:pStyle w:val="ListParagraph"/>
              <w:numPr>
                <w:ilvl w:val="0"/>
                <w:numId w:val="9"/>
              </w:numPr>
            </w:pPr>
            <w:r>
              <w:t>Wellbeing and Mental Health Information and Community help and support, including signposting, to be displayed in r</w:t>
            </w:r>
            <w:r w:rsidR="00F055D2">
              <w:t xml:space="preserve">eception </w:t>
            </w:r>
            <w:r>
              <w:t>area, including leaflets, fliers, posters and QR Codes</w:t>
            </w:r>
          </w:p>
          <w:p w:rsidR="00032C84" w:rsidRDefault="00032C84" w:rsidP="00032C84">
            <w:pPr>
              <w:pStyle w:val="ListParagraph"/>
            </w:pPr>
          </w:p>
          <w:p w:rsidR="00032C84" w:rsidRDefault="00032C84" w:rsidP="008422A7">
            <w:pPr>
              <w:pStyle w:val="ListParagraph"/>
              <w:numPr>
                <w:ilvl w:val="0"/>
                <w:numId w:val="9"/>
              </w:numPr>
            </w:pPr>
            <w:r>
              <w:t>Display board outside of school to be regularly updated with wellbeing and mental health information</w:t>
            </w:r>
          </w:p>
          <w:p w:rsidR="00032C84" w:rsidRDefault="00032C84" w:rsidP="00032C84">
            <w:pPr>
              <w:pStyle w:val="ListParagraph"/>
            </w:pPr>
          </w:p>
          <w:p w:rsidR="00F055D2" w:rsidRDefault="00032C84" w:rsidP="00032C84">
            <w:pPr>
              <w:pStyle w:val="ListParagraph"/>
              <w:numPr>
                <w:ilvl w:val="0"/>
                <w:numId w:val="9"/>
              </w:numPr>
            </w:pPr>
            <w:r>
              <w:t xml:space="preserve">Wellbeing and Mental Health Strategy to be written and put up on School </w:t>
            </w:r>
            <w:r w:rsidR="00F055D2">
              <w:t>Website</w:t>
            </w:r>
            <w:r>
              <w:t>, to include SEMH provision (linked to SEND)</w:t>
            </w:r>
          </w:p>
          <w:p w:rsidR="00032C84" w:rsidRDefault="00032C84" w:rsidP="00032C84"/>
          <w:p w:rsidR="00032C84" w:rsidRDefault="00032C84" w:rsidP="00032C84">
            <w:pPr>
              <w:pStyle w:val="ListParagraph"/>
              <w:numPr>
                <w:ilvl w:val="0"/>
                <w:numId w:val="9"/>
              </w:numPr>
            </w:pPr>
            <w:r>
              <w:t>Information to be included on newsletter, including Merton Uplift</w:t>
            </w:r>
          </w:p>
          <w:p w:rsidR="00032C84" w:rsidRDefault="00032C84" w:rsidP="00032C84"/>
          <w:p w:rsidR="00032C84" w:rsidRDefault="00032C84" w:rsidP="00032C84">
            <w:pPr>
              <w:pStyle w:val="ListParagraph"/>
              <w:numPr>
                <w:ilvl w:val="0"/>
                <w:numId w:val="8"/>
              </w:numPr>
            </w:pPr>
            <w:r>
              <w:t>Zones of Regulation Display to be put up in reception area</w:t>
            </w:r>
          </w:p>
          <w:p w:rsidR="00032C84" w:rsidRDefault="00032C84" w:rsidP="00032C84">
            <w:pPr>
              <w:pStyle w:val="ListParagraph"/>
            </w:pPr>
          </w:p>
          <w:p w:rsidR="002E745C" w:rsidRDefault="002E745C" w:rsidP="00032C84">
            <w:pPr>
              <w:pStyle w:val="ListParagraph"/>
            </w:pPr>
          </w:p>
          <w:p w:rsidR="00F055D2" w:rsidRDefault="00032C84" w:rsidP="007A550B">
            <w:pPr>
              <w:pStyle w:val="ListParagraph"/>
              <w:numPr>
                <w:ilvl w:val="0"/>
                <w:numId w:val="8"/>
              </w:numPr>
            </w:pPr>
            <w:r>
              <w:t>Family Support Adviser to build a bank of information, support networks and community links supporting families and to have this readily available.  Save on network and have hard copies available.</w:t>
            </w:r>
          </w:p>
          <w:p w:rsidR="00F055D2" w:rsidRDefault="00F055D2" w:rsidP="00F055D2">
            <w:pPr>
              <w:pStyle w:val="ListParagraph"/>
            </w:pPr>
          </w:p>
        </w:tc>
        <w:tc>
          <w:tcPr>
            <w:tcW w:w="1950" w:type="dxa"/>
          </w:tcPr>
          <w:p w:rsidR="00F055D2" w:rsidRDefault="00032C84" w:rsidP="007A550B">
            <w:r>
              <w:t>AW ADMIN MB KT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7A550B">
            <w:r>
              <w:t>EMBED</w:t>
            </w:r>
          </w:p>
          <w:p w:rsidR="00032C84" w:rsidRDefault="00032C84" w:rsidP="007A550B"/>
          <w:p w:rsidR="00032C84" w:rsidRDefault="00032C84" w:rsidP="007A550B">
            <w:r>
              <w:t>AW ADMIN KT MB</w:t>
            </w:r>
          </w:p>
          <w:p w:rsidR="00032C84" w:rsidRDefault="00032C84" w:rsidP="007A550B">
            <w:r>
              <w:t>Summer 1 EMBED</w:t>
            </w:r>
          </w:p>
          <w:p w:rsidR="00032C84" w:rsidRDefault="00032C84" w:rsidP="007A550B"/>
          <w:p w:rsidR="00032C84" w:rsidRDefault="00032C84" w:rsidP="007A550B">
            <w:r>
              <w:t xml:space="preserve">KT 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7A550B"/>
          <w:p w:rsidR="00032C84" w:rsidRDefault="00032C84" w:rsidP="007A550B">
            <w:r>
              <w:t>MB</w:t>
            </w:r>
          </w:p>
          <w:p w:rsidR="00032C84" w:rsidRDefault="00032C84" w:rsidP="007A550B"/>
          <w:p w:rsidR="00032C84" w:rsidRDefault="00032C84" w:rsidP="007A550B">
            <w:r>
              <w:t>EL</w:t>
            </w:r>
          </w:p>
          <w:p w:rsidR="00032C84" w:rsidRDefault="00032C84" w:rsidP="007A550B">
            <w:r>
              <w:t>Summer 1</w:t>
            </w:r>
          </w:p>
          <w:p w:rsidR="002E745C" w:rsidRDefault="002E745C" w:rsidP="007A550B"/>
          <w:p w:rsidR="002E745C" w:rsidRDefault="00032C84" w:rsidP="007A550B">
            <w:r>
              <w:t>AW</w:t>
            </w:r>
          </w:p>
          <w:p w:rsidR="00032C84" w:rsidRDefault="00032C84" w:rsidP="007A550B">
            <w:r>
              <w:t>Summer 1</w:t>
            </w:r>
          </w:p>
          <w:p w:rsidR="00032C84" w:rsidRDefault="00032C84" w:rsidP="007A550B">
            <w:r>
              <w:t>EMBED</w:t>
            </w:r>
          </w:p>
        </w:tc>
        <w:tc>
          <w:tcPr>
            <w:tcW w:w="1701" w:type="dxa"/>
          </w:tcPr>
          <w:p w:rsidR="00F055D2" w:rsidRDefault="00F055D2" w:rsidP="007A550B"/>
          <w:p w:rsidR="00F055D2" w:rsidRDefault="00F055D2" w:rsidP="007A550B"/>
        </w:tc>
      </w:tr>
    </w:tbl>
    <w:p w:rsidR="005C443F" w:rsidRDefault="005C443F" w:rsidP="00680504">
      <w:pPr>
        <w:tabs>
          <w:tab w:val="left" w:pos="3915"/>
        </w:tabs>
      </w:pPr>
    </w:p>
    <w:p w:rsidR="002E745C" w:rsidRDefault="002E745C" w:rsidP="002E745C">
      <w:pPr>
        <w:spacing w:after="0"/>
        <w:jc w:val="both"/>
        <w:rPr>
          <w:rFonts w:cstheme="minorHAnsi"/>
          <w:b/>
          <w:color w:val="212121"/>
          <w:sz w:val="24"/>
          <w:szCs w:val="24"/>
          <w:u w:val="single"/>
          <w:shd w:val="clear" w:color="auto" w:fill="FFFFFF"/>
        </w:rPr>
      </w:pPr>
      <w:r w:rsidRPr="007A3181">
        <w:rPr>
          <w:rFonts w:cstheme="minorHAnsi"/>
          <w:b/>
          <w:color w:val="212121"/>
          <w:sz w:val="24"/>
          <w:szCs w:val="24"/>
          <w:u w:val="single"/>
          <w:shd w:val="clear" w:color="auto" w:fill="FFFFFF"/>
        </w:rPr>
        <w:t>Mental Health and Wellbeing Working Party</w:t>
      </w:r>
    </w:p>
    <w:p w:rsid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 xml:space="preserve">KLARA TOTH </w:t>
      </w:r>
      <w:r w:rsidRPr="002E745C">
        <w:rPr>
          <w:rFonts w:cstheme="minorHAnsi"/>
          <w:color w:val="212121"/>
          <w:shd w:val="clear" w:color="auto" w:fill="FFFFFF"/>
        </w:rPr>
        <w:t>SENDCO/INCLUSION LEAD/</w:t>
      </w:r>
      <w:r>
        <w:rPr>
          <w:rFonts w:cstheme="minorHAnsi"/>
          <w:color w:val="212121"/>
          <w:shd w:val="clear" w:color="auto" w:fill="FFFFFF"/>
        </w:rPr>
        <w:t xml:space="preserve">SENIOR </w:t>
      </w:r>
      <w:r w:rsidRPr="002E745C">
        <w:rPr>
          <w:rFonts w:cstheme="minorHAnsi"/>
          <w:color w:val="212121"/>
          <w:shd w:val="clear" w:color="auto" w:fill="FFFFFF"/>
        </w:rPr>
        <w:t>MENTAL HEALTH LEAD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 xml:space="preserve">CATH MORRELL </w:t>
      </w:r>
      <w:r w:rsidRPr="002E745C">
        <w:rPr>
          <w:rFonts w:cstheme="minorHAnsi"/>
          <w:color w:val="212121"/>
          <w:shd w:val="clear" w:color="auto" w:fill="FFFFFF"/>
        </w:rPr>
        <w:t>EARLY YEARS LEAD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 xml:space="preserve">RUMANNA CHOUDHARY </w:t>
      </w:r>
      <w:r w:rsidRPr="002E745C">
        <w:rPr>
          <w:rFonts w:cstheme="minorHAnsi"/>
          <w:color w:val="212121"/>
          <w:shd w:val="clear" w:color="auto" w:fill="FFFFFF"/>
        </w:rPr>
        <w:t>PSHE COORDINATOR/MENTAL HEALTH FIRST AIDER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>MEL O’NEIL</w:t>
      </w:r>
      <w:r w:rsidRPr="002E745C">
        <w:rPr>
          <w:rFonts w:cstheme="minorHAnsi"/>
          <w:color w:val="212121"/>
          <w:shd w:val="clear" w:color="auto" w:fill="FFFFFF"/>
        </w:rPr>
        <w:t xml:space="preserve"> ELSA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 xml:space="preserve">ALEXIA WAYSAY </w:t>
      </w:r>
      <w:r w:rsidRPr="002E745C">
        <w:rPr>
          <w:rFonts w:cstheme="minorHAnsi"/>
          <w:color w:val="212121"/>
          <w:shd w:val="clear" w:color="auto" w:fill="FFFFFF"/>
        </w:rPr>
        <w:t>FAMILY SUPPORT ADVISER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 xml:space="preserve">DANAE RILEY </w:t>
      </w:r>
      <w:r w:rsidRPr="002E745C">
        <w:rPr>
          <w:rFonts w:cstheme="minorHAnsi"/>
          <w:color w:val="212121"/>
          <w:shd w:val="clear" w:color="auto" w:fill="FFFFFF"/>
        </w:rPr>
        <w:t>STAFF GOVERNOR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t xml:space="preserve">JOSE WESTERMAN </w:t>
      </w:r>
      <w:r w:rsidRPr="002E745C">
        <w:rPr>
          <w:rFonts w:cstheme="minorHAnsi"/>
          <w:color w:val="212121"/>
          <w:shd w:val="clear" w:color="auto" w:fill="FFFFFF"/>
        </w:rPr>
        <w:t>ART COORDINATOR</w:t>
      </w:r>
    </w:p>
    <w:p w:rsidR="002E745C" w:rsidRPr="002E745C" w:rsidRDefault="002E745C" w:rsidP="002E745C">
      <w:pPr>
        <w:spacing w:after="0"/>
        <w:jc w:val="both"/>
        <w:rPr>
          <w:rFonts w:cstheme="minorHAnsi"/>
          <w:b/>
          <w:color w:val="212121"/>
          <w:shd w:val="clear" w:color="auto" w:fill="FFFFFF"/>
        </w:rPr>
      </w:pPr>
      <w:r w:rsidRPr="002E745C">
        <w:rPr>
          <w:rFonts w:cstheme="minorHAnsi"/>
          <w:b/>
          <w:color w:val="212121"/>
          <w:shd w:val="clear" w:color="auto" w:fill="FFFFFF"/>
        </w:rPr>
        <w:lastRenderedPageBreak/>
        <w:t xml:space="preserve">EMILY LEWIS </w:t>
      </w:r>
      <w:r w:rsidRPr="002E745C">
        <w:rPr>
          <w:rFonts w:cstheme="minorHAnsi"/>
          <w:color w:val="212121"/>
          <w:shd w:val="clear" w:color="auto" w:fill="FFFFFF"/>
        </w:rPr>
        <w:t>SENDCO ASSISTANT</w:t>
      </w:r>
    </w:p>
    <w:p w:rsidR="002E745C" w:rsidRDefault="002E745C" w:rsidP="00680504">
      <w:pPr>
        <w:tabs>
          <w:tab w:val="left" w:pos="3915"/>
        </w:tabs>
      </w:pPr>
    </w:p>
    <w:sectPr w:rsidR="002E745C" w:rsidSect="002E745C">
      <w:footerReference w:type="default" r:id="rId11"/>
      <w:pgSz w:w="16838" w:h="11906" w:orient="landscape"/>
      <w:pgMar w:top="3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C84" w:rsidRDefault="00032C84" w:rsidP="00032C84">
      <w:pPr>
        <w:spacing w:after="0" w:line="240" w:lineRule="auto"/>
      </w:pPr>
      <w:r>
        <w:separator/>
      </w:r>
    </w:p>
  </w:endnote>
  <w:endnote w:type="continuationSeparator" w:id="0">
    <w:p w:rsidR="00032C84" w:rsidRDefault="00032C84" w:rsidP="0003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C84" w:rsidRDefault="00032C84">
    <w:pPr>
      <w:pStyle w:val="Footer"/>
    </w:pPr>
    <w:r>
      <w:t>KLARA TOTH INCLUSION LEAD/SENDCO/SENIOR MENTAL HEALTH LEAD APRIL 2023</w:t>
    </w:r>
  </w:p>
  <w:p w:rsidR="00032C84" w:rsidRDefault="00032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C84" w:rsidRDefault="00032C84" w:rsidP="00032C84">
      <w:pPr>
        <w:spacing w:after="0" w:line="240" w:lineRule="auto"/>
      </w:pPr>
      <w:r>
        <w:separator/>
      </w:r>
    </w:p>
  </w:footnote>
  <w:footnote w:type="continuationSeparator" w:id="0">
    <w:p w:rsidR="00032C84" w:rsidRDefault="00032C84" w:rsidP="00032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2768C"/>
    <w:multiLevelType w:val="hybridMultilevel"/>
    <w:tmpl w:val="67AE0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26713"/>
    <w:multiLevelType w:val="hybridMultilevel"/>
    <w:tmpl w:val="97CA9584"/>
    <w:lvl w:ilvl="0" w:tplc="5A0CD7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151A"/>
    <w:multiLevelType w:val="hybridMultilevel"/>
    <w:tmpl w:val="5D74C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0714C"/>
    <w:multiLevelType w:val="hybridMultilevel"/>
    <w:tmpl w:val="70B08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07723"/>
    <w:multiLevelType w:val="hybridMultilevel"/>
    <w:tmpl w:val="87A2D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A281E"/>
    <w:multiLevelType w:val="hybridMultilevel"/>
    <w:tmpl w:val="A93A8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14C7D"/>
    <w:multiLevelType w:val="hybridMultilevel"/>
    <w:tmpl w:val="52667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622A8A"/>
    <w:multiLevelType w:val="hybridMultilevel"/>
    <w:tmpl w:val="5C9AD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072B3"/>
    <w:multiLevelType w:val="hybridMultilevel"/>
    <w:tmpl w:val="F7A06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C7C"/>
    <w:rsid w:val="000314D4"/>
    <w:rsid w:val="00032C84"/>
    <w:rsid w:val="00040C7C"/>
    <w:rsid w:val="000617EA"/>
    <w:rsid w:val="000A29FE"/>
    <w:rsid w:val="001F60BA"/>
    <w:rsid w:val="00296755"/>
    <w:rsid w:val="002D3B26"/>
    <w:rsid w:val="002E745C"/>
    <w:rsid w:val="002F0418"/>
    <w:rsid w:val="00334566"/>
    <w:rsid w:val="003857C5"/>
    <w:rsid w:val="004425C9"/>
    <w:rsid w:val="004605D6"/>
    <w:rsid w:val="004E231E"/>
    <w:rsid w:val="004E7A90"/>
    <w:rsid w:val="005718E0"/>
    <w:rsid w:val="00572527"/>
    <w:rsid w:val="00584284"/>
    <w:rsid w:val="005C443F"/>
    <w:rsid w:val="00680504"/>
    <w:rsid w:val="006A1782"/>
    <w:rsid w:val="006E0187"/>
    <w:rsid w:val="006F0C84"/>
    <w:rsid w:val="00865C43"/>
    <w:rsid w:val="00887159"/>
    <w:rsid w:val="00AB38BF"/>
    <w:rsid w:val="00AE7808"/>
    <w:rsid w:val="00BA0580"/>
    <w:rsid w:val="00C972C5"/>
    <w:rsid w:val="00D46D95"/>
    <w:rsid w:val="00D96209"/>
    <w:rsid w:val="00DE6707"/>
    <w:rsid w:val="00E025FB"/>
    <w:rsid w:val="00EF18CA"/>
    <w:rsid w:val="00F055D2"/>
    <w:rsid w:val="00F2696B"/>
    <w:rsid w:val="00F31FA8"/>
    <w:rsid w:val="00F40403"/>
    <w:rsid w:val="00F432BF"/>
    <w:rsid w:val="00FA2412"/>
    <w:rsid w:val="00FD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1E66D3-B5AC-458A-8C49-CFD3F424F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0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0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18E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32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2C84"/>
  </w:style>
  <w:style w:type="paragraph" w:styleId="Footer">
    <w:name w:val="footer"/>
    <w:basedOn w:val="Normal"/>
    <w:link w:val="FooterChar"/>
    <w:uiPriority w:val="99"/>
    <w:unhideWhenUsed/>
    <w:rsid w:val="00032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2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reading-well.org.uk/books/books-on-prescription/childr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estminster.gov.uk/sites/default/files/pshe-framework-prima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78AD4-43B5-4E0D-A6B6-B9B9EB743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AAC9EFEC</Template>
  <TotalTime>0</TotalTime>
  <Pages>7</Pages>
  <Words>1954</Words>
  <Characters>11141</Characters>
  <Application>Microsoft Office Word</Application>
  <DocSecurity>4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Toth</dc:creator>
  <cp:keywords/>
  <dc:description/>
  <cp:lastModifiedBy>Rachel Tye</cp:lastModifiedBy>
  <cp:revision>2</cp:revision>
  <dcterms:created xsi:type="dcterms:W3CDTF">2023-04-21T15:32:00Z</dcterms:created>
  <dcterms:modified xsi:type="dcterms:W3CDTF">2023-04-21T15:32:00Z</dcterms:modified>
</cp:coreProperties>
</file>