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92BE4" w14:textId="7DEF403A" w:rsidR="00350143" w:rsidRDefault="00A75869" w:rsidP="00A75869">
      <w:pPr>
        <w:spacing w:line="480" w:lineRule="auto"/>
        <w:jc w:val="center"/>
        <w:rPr>
          <w:rFonts w:ascii="Comic Sans MS" w:hAnsi="Comic Sans MS"/>
          <w:b/>
          <w:color w:val="404040" w:themeColor="text1" w:themeTint="BF"/>
          <w:sz w:val="32"/>
          <w:u w:val="single"/>
        </w:rPr>
      </w:pPr>
      <w:bookmarkStart w:id="0" w:name="_GoBack"/>
      <w:bookmarkEnd w:id="0"/>
      <w:r w:rsidRPr="00A75869">
        <w:rPr>
          <w:rFonts w:ascii="Comic Sans MS" w:hAnsi="Comic Sans MS"/>
          <w:b/>
          <w:color w:val="404040" w:themeColor="text1" w:themeTint="BF"/>
          <w:sz w:val="32"/>
          <w:u w:val="single"/>
        </w:rPr>
        <w:t>Learning Charter</w:t>
      </w:r>
    </w:p>
    <w:p w14:paraId="71BDFDCF" w14:textId="77777777" w:rsidR="00A75869" w:rsidRPr="00A75869" w:rsidRDefault="00A75869" w:rsidP="00A75869">
      <w:pPr>
        <w:jc w:val="center"/>
        <w:rPr>
          <w:rFonts w:ascii="Comic Sans MS" w:hAnsi="Comic Sans MS"/>
          <w:b/>
          <w:sz w:val="28"/>
          <w:szCs w:val="28"/>
        </w:rPr>
      </w:pPr>
      <w:r w:rsidRPr="00A75869">
        <w:rPr>
          <w:rFonts w:ascii="Comic Sans MS" w:hAnsi="Comic Sans MS"/>
          <w:b/>
          <w:sz w:val="28"/>
          <w:szCs w:val="28"/>
        </w:rPr>
        <w:t>We have the right to:</w:t>
      </w:r>
    </w:p>
    <w:p w14:paraId="20BEDFDE" w14:textId="77777777" w:rsidR="00A75869" w:rsidRP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 w:rsidRPr="00A75869">
        <w:rPr>
          <w:rFonts w:ascii="Comic Sans MS" w:hAnsi="Comic Sans MS"/>
          <w:sz w:val="28"/>
          <w:szCs w:val="28"/>
        </w:rPr>
        <w:t>Feel safe in our school</w:t>
      </w:r>
    </w:p>
    <w:p w14:paraId="559F1041" w14:textId="77777777" w:rsidR="00A75869" w:rsidRP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 w:rsidRPr="00A75869">
        <w:rPr>
          <w:rFonts w:ascii="Comic Sans MS" w:hAnsi="Comic Sans MS"/>
          <w:sz w:val="28"/>
          <w:szCs w:val="28"/>
        </w:rPr>
        <w:t>Be able to learn.</w:t>
      </w:r>
    </w:p>
    <w:p w14:paraId="523F67D3" w14:textId="77777777" w:rsidR="00A75869" w:rsidRP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 w:rsidRPr="00A75869">
        <w:rPr>
          <w:rFonts w:ascii="Comic Sans MS" w:hAnsi="Comic Sans MS"/>
          <w:sz w:val="28"/>
          <w:szCs w:val="28"/>
        </w:rPr>
        <w:t>Make friends.</w:t>
      </w:r>
    </w:p>
    <w:p w14:paraId="657EFE2A" w14:textId="77777777" w:rsidR="00A75869" w:rsidRP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 w:rsidRPr="00A75869">
        <w:rPr>
          <w:rFonts w:ascii="Comic Sans MS" w:hAnsi="Comic Sans MS"/>
          <w:sz w:val="28"/>
          <w:szCs w:val="28"/>
        </w:rPr>
        <w:t>To be ourselves.</w:t>
      </w:r>
    </w:p>
    <w:p w14:paraId="53E97C68" w14:textId="77777777" w:rsidR="00A75869" w:rsidRP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 w:rsidRPr="00A75869">
        <w:rPr>
          <w:rFonts w:ascii="Comic Sans MS" w:hAnsi="Comic Sans MS"/>
          <w:sz w:val="28"/>
          <w:szCs w:val="28"/>
        </w:rPr>
        <w:t>To learn in a clean environment.</w:t>
      </w:r>
    </w:p>
    <w:p w14:paraId="3F5671E1" w14:textId="77777777" w:rsidR="00A75869" w:rsidRPr="00A75869" w:rsidRDefault="00A75869" w:rsidP="00A75869">
      <w:pPr>
        <w:jc w:val="center"/>
        <w:rPr>
          <w:rFonts w:ascii="Comic Sans MS" w:hAnsi="Comic Sans MS"/>
          <w:b/>
          <w:sz w:val="28"/>
          <w:szCs w:val="28"/>
        </w:rPr>
      </w:pPr>
      <w:r w:rsidRPr="00A75869">
        <w:rPr>
          <w:rFonts w:ascii="Comic Sans MS" w:hAnsi="Comic Sans MS"/>
          <w:b/>
          <w:sz w:val="28"/>
          <w:szCs w:val="28"/>
        </w:rPr>
        <w:t>We have the responsibility to:</w:t>
      </w:r>
    </w:p>
    <w:p w14:paraId="725BA53E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Treat everyone with respect.</w:t>
      </w:r>
    </w:p>
    <w:p w14:paraId="40DF39EE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 one another with patience.</w:t>
      </w:r>
    </w:p>
    <w:p w14:paraId="4EBE236C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good choices.</w:t>
      </w:r>
    </w:p>
    <w:p w14:paraId="6F61B668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 kind and caring.</w:t>
      </w:r>
    </w:p>
    <w:p w14:paraId="129F9B43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Always try our best.</w:t>
      </w:r>
    </w:p>
    <w:p w14:paraId="101406F9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Never give up.</w:t>
      </w:r>
    </w:p>
    <w:p w14:paraId="6B5C49AF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Forgive mistakes.</w:t>
      </w:r>
    </w:p>
    <w:p w14:paraId="4E83A680" w14:textId="77777777" w:rsidR="00A75869" w:rsidRDefault="00A75869" w:rsidP="00A7586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care of our learning environments.</w:t>
      </w:r>
    </w:p>
    <w:p w14:paraId="2B9753F1" w14:textId="77777777" w:rsidR="00A75869" w:rsidRPr="00332606" w:rsidRDefault="00A75869" w:rsidP="00A75869">
      <w:pPr>
        <w:rPr>
          <w:rFonts w:ascii="Comic Sans MS" w:hAnsi="Comic Sans MS"/>
          <w:sz w:val="28"/>
          <w:szCs w:val="28"/>
        </w:rPr>
      </w:pPr>
    </w:p>
    <w:p w14:paraId="677C1D6A" w14:textId="77777777" w:rsidR="00A75869" w:rsidRPr="00332606" w:rsidRDefault="00A75869" w:rsidP="00A75869">
      <w:pPr>
        <w:rPr>
          <w:rFonts w:ascii="Comic Sans MS" w:hAnsi="Comic Sans MS"/>
          <w:b/>
          <w:sz w:val="32"/>
          <w:szCs w:val="32"/>
        </w:rPr>
      </w:pPr>
    </w:p>
    <w:p w14:paraId="1F8155AF" w14:textId="77777777" w:rsidR="00A75869" w:rsidRPr="00332606" w:rsidRDefault="00A75869" w:rsidP="00A75869">
      <w:pPr>
        <w:rPr>
          <w:rFonts w:ascii="Comic Sans MS" w:hAnsi="Comic Sans MS"/>
          <w:b/>
          <w:sz w:val="32"/>
          <w:szCs w:val="32"/>
        </w:rPr>
      </w:pPr>
    </w:p>
    <w:p w14:paraId="5E7FF40B" w14:textId="77777777" w:rsidR="00A75869" w:rsidRPr="00A75869" w:rsidRDefault="00A75869" w:rsidP="00A75869">
      <w:pPr>
        <w:spacing w:line="480" w:lineRule="auto"/>
        <w:jc w:val="center"/>
        <w:rPr>
          <w:rFonts w:ascii="Comic Sans MS" w:hAnsi="Comic Sans MS"/>
          <w:b/>
          <w:color w:val="404040" w:themeColor="text1" w:themeTint="BF"/>
          <w:sz w:val="32"/>
          <w:u w:val="single"/>
        </w:rPr>
      </w:pPr>
    </w:p>
    <w:p w14:paraId="1EF32E91" w14:textId="77777777" w:rsidR="0059501A" w:rsidRPr="0059501A" w:rsidRDefault="0059501A" w:rsidP="0059501A">
      <w:pPr>
        <w:spacing w:line="480" w:lineRule="auto"/>
        <w:ind w:left="142"/>
        <w:jc w:val="center"/>
        <w:rPr>
          <w:b/>
          <w:color w:val="404040" w:themeColor="text1" w:themeTint="BF"/>
          <w:sz w:val="32"/>
        </w:rPr>
      </w:pPr>
    </w:p>
    <w:sectPr w:rsidR="0059501A" w:rsidRPr="0059501A" w:rsidSect="00350143">
      <w:headerReference w:type="default" r:id="rId6"/>
      <w:pgSz w:w="11900" w:h="16840" w:code="9"/>
      <w:pgMar w:top="5746" w:right="2674" w:bottom="4176" w:left="27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BB87B" w14:textId="77777777" w:rsidR="007A1198" w:rsidRDefault="007A1198" w:rsidP="00D32997">
      <w:r>
        <w:separator/>
      </w:r>
    </w:p>
  </w:endnote>
  <w:endnote w:type="continuationSeparator" w:id="0">
    <w:p w14:paraId="12685BF0" w14:textId="77777777" w:rsidR="007A1198" w:rsidRDefault="007A1198" w:rsidP="00D32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BCCAC" w14:textId="77777777" w:rsidR="007A1198" w:rsidRDefault="007A1198" w:rsidP="00D32997">
      <w:r>
        <w:separator/>
      </w:r>
    </w:p>
  </w:footnote>
  <w:footnote w:type="continuationSeparator" w:id="0">
    <w:p w14:paraId="13586658" w14:textId="77777777" w:rsidR="007A1198" w:rsidRDefault="007A1198" w:rsidP="00D32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5B017" w14:textId="1B5B0FDB" w:rsidR="00D32997" w:rsidRDefault="00D32997">
    <w:pPr>
      <w:pStyle w:val="Header"/>
    </w:pPr>
    <w:r w:rsidRPr="00350143">
      <w:rPr>
        <w:b/>
        <w:noProof/>
        <w:lang w:eastAsia="en-GB"/>
      </w:rPr>
      <w:drawing>
        <wp:anchor distT="0" distB="0" distL="114300" distR="114300" simplePos="0" relativeHeight="251659264" behindDoc="1" locked="0" layoutInCell="1" allowOverlap="1" wp14:anchorId="0F7BFAA9" wp14:editId="5611A572">
          <wp:simplePos x="0" y="0"/>
          <wp:positionH relativeFrom="column">
            <wp:posOffset>-1624330</wp:posOffset>
          </wp:positionH>
          <wp:positionV relativeFrom="paragraph">
            <wp:posOffset>-236855</wp:posOffset>
          </wp:positionV>
          <wp:extent cx="7239635" cy="9843485"/>
          <wp:effectExtent l="0" t="0" r="0" b="1206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igsaw Charter in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r="2145" b="5909"/>
                  <a:stretch/>
                </pic:blipFill>
                <pic:spPr bwMode="auto">
                  <a:xfrm>
                    <a:off x="0" y="0"/>
                    <a:ext cx="7239635" cy="98434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43"/>
    <w:rsid w:val="00350143"/>
    <w:rsid w:val="004F57E1"/>
    <w:rsid w:val="0059501A"/>
    <w:rsid w:val="005C4186"/>
    <w:rsid w:val="007700CC"/>
    <w:rsid w:val="007A1198"/>
    <w:rsid w:val="007E5661"/>
    <w:rsid w:val="007F0D26"/>
    <w:rsid w:val="00870A32"/>
    <w:rsid w:val="00A75869"/>
    <w:rsid w:val="00D32997"/>
    <w:rsid w:val="00D54CB4"/>
    <w:rsid w:val="00F53886"/>
    <w:rsid w:val="00FD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1D130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29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997"/>
  </w:style>
  <w:style w:type="paragraph" w:styleId="Footer">
    <w:name w:val="footer"/>
    <w:basedOn w:val="Normal"/>
    <w:link w:val="FooterChar"/>
    <w:uiPriority w:val="99"/>
    <w:unhideWhenUsed/>
    <w:rsid w:val="00D329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13A8DA2B</Template>
  <TotalTime>1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Hedgehogweb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Hedgehogweb</dc:creator>
  <cp:keywords/>
  <dc:description/>
  <cp:lastModifiedBy>Klara Toth</cp:lastModifiedBy>
  <cp:revision>2</cp:revision>
  <cp:lastPrinted>2017-08-31T10:20:00Z</cp:lastPrinted>
  <dcterms:created xsi:type="dcterms:W3CDTF">2023-04-17T14:48:00Z</dcterms:created>
  <dcterms:modified xsi:type="dcterms:W3CDTF">2023-04-17T14:48:00Z</dcterms:modified>
</cp:coreProperties>
</file>